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6E49" w:rsidRPr="00710D9A" w:rsidRDefault="008E3E90" w:rsidP="00C362D4">
      <w:pPr>
        <w:pStyle w:val="Heading1"/>
        <w:rPr>
          <w:color w:val="000000"/>
          <w:szCs w:val="44"/>
        </w:rPr>
      </w:pPr>
      <w:bookmarkStart w:id="0" w:name="OLE_LINK3"/>
      <w:bookmarkStart w:id="1" w:name="OLE_LINK5"/>
      <w:bookmarkStart w:id="2" w:name="_Hlk484929643"/>
      <w:r>
        <w:t>Y</w:t>
      </w:r>
      <w:r w:rsidRPr="00383669">
        <w:t xml:space="preserve">ou </w:t>
      </w:r>
      <w:r>
        <w:t>a</w:t>
      </w:r>
      <w:r w:rsidRPr="00383669">
        <w:t xml:space="preserve">re </w:t>
      </w:r>
      <w:r>
        <w:t>a</w:t>
      </w:r>
      <w:r w:rsidRPr="00383669">
        <w:t xml:space="preserve"> Beautiful Person</w:t>
      </w:r>
      <w:bookmarkStart w:id="3" w:name="OLE_LINK14"/>
      <w:bookmarkEnd w:id="0"/>
      <w:r>
        <w:t xml:space="preserve"> - </w:t>
      </w:r>
      <w:r w:rsidRPr="00710D9A">
        <w:rPr>
          <w:color w:val="000000"/>
          <w:szCs w:val="44"/>
        </w:rPr>
        <w:t xml:space="preserve">Key </w:t>
      </w:r>
      <w:r w:rsidR="006B529F">
        <w:rPr>
          <w:color w:val="000000"/>
          <w:szCs w:val="44"/>
        </w:rPr>
        <w:t>t</w:t>
      </w:r>
      <w:r w:rsidRPr="00710D9A">
        <w:rPr>
          <w:color w:val="000000"/>
          <w:szCs w:val="44"/>
        </w:rPr>
        <w:t xml:space="preserve">o </w:t>
      </w:r>
      <w:r>
        <w:rPr>
          <w:color w:val="000000"/>
          <w:szCs w:val="44"/>
        </w:rPr>
        <w:t>Freedom</w:t>
      </w:r>
    </w:p>
    <w:bookmarkEnd w:id="1"/>
    <w:bookmarkEnd w:id="3"/>
    <w:p w:rsidR="006B529F" w:rsidRPr="009F2A75" w:rsidRDefault="006B529F" w:rsidP="006B529F">
      <w:pPr>
        <w:pStyle w:val="NAMEONPAGE1"/>
      </w:pPr>
      <w:r>
        <w:t>W</w:t>
      </w:r>
      <w:r w:rsidRPr="009F2A75">
        <w:t>ILLIAM EASTWOOD</w:t>
      </w:r>
    </w:p>
    <w:p w:rsidR="006B529F" w:rsidRDefault="006B529F" w:rsidP="006B529F">
      <w:pPr>
        <w:pStyle w:val="DATEONFRONTPAGE"/>
      </w:pPr>
      <w:r>
        <w:t>2</w:t>
      </w:r>
      <w:r w:rsidRPr="009F2A75">
        <w:t>01</w:t>
      </w:r>
      <w:r>
        <w:t>8</w:t>
      </w:r>
    </w:p>
    <w:p w:rsidR="006B529F" w:rsidRDefault="006B529F" w:rsidP="006B529F">
      <w:pPr>
        <w:pStyle w:val="Heading1"/>
      </w:pPr>
      <w:r>
        <w:lastRenderedPageBreak/>
        <w:t>C</w:t>
      </w:r>
      <w:r w:rsidR="001C636F">
        <w:t>opyright</w:t>
      </w:r>
    </w:p>
    <w:p w:rsidR="00836E49" w:rsidRPr="00050774" w:rsidRDefault="00836E49" w:rsidP="006B529F">
      <w:pPr>
        <w:pStyle w:val="MYCOPYRIGHT"/>
      </w:pPr>
      <w:r w:rsidRPr="00050774">
        <w:t xml:space="preserve">Copyright © </w:t>
      </w:r>
      <w:r>
        <w:t>201</w:t>
      </w:r>
      <w:r w:rsidR="001C636F">
        <w:t>8</w:t>
      </w:r>
      <w:r w:rsidRPr="00050774">
        <w:t xml:space="preserve"> by</w:t>
      </w:r>
      <w:r w:rsidR="00C51D58">
        <w:t>:</w:t>
      </w:r>
      <w:r w:rsidRPr="00050774">
        <w:t xml:space="preserve"> </w:t>
      </w:r>
      <w:r>
        <w:t>William Eastwood</w:t>
      </w:r>
    </w:p>
    <w:p w:rsidR="001C636F" w:rsidRPr="00050774" w:rsidRDefault="001C636F" w:rsidP="001C636F">
      <w:pPr>
        <w:pStyle w:val="MYCOPYRIGHT"/>
      </w:pPr>
      <w:r w:rsidRPr="00050774">
        <w:t xml:space="preserve">Copyright © </w:t>
      </w:r>
      <w:r>
        <w:t>2019</w:t>
      </w:r>
      <w:r w:rsidRPr="00050774">
        <w:t xml:space="preserve"> by</w:t>
      </w:r>
      <w:r>
        <w:t>:</w:t>
      </w:r>
      <w:r w:rsidRPr="00050774">
        <w:t xml:space="preserve"> </w:t>
      </w:r>
      <w:r>
        <w:t>William Eastwood</w:t>
      </w:r>
    </w:p>
    <w:p w:rsidR="00836E49" w:rsidRPr="00050774" w:rsidRDefault="00836E49" w:rsidP="006B529F">
      <w:pPr>
        <w:pStyle w:val="MYCOPYRIGHT"/>
      </w:pPr>
      <w:r w:rsidRPr="00050774">
        <w:t xml:space="preserve">All rights reserved. This book or any portion thereof may not be reproduced or used in any manner whatsoever without the express written permission of the publisher except for the use of brief quotations in a book </w:t>
      </w:r>
      <w:r>
        <w:t>r</w:t>
      </w:r>
      <w:r w:rsidRPr="00050774">
        <w:t>eview</w:t>
      </w:r>
      <w:r>
        <w:t xml:space="preserve"> or scholarly journal</w:t>
      </w:r>
      <w:r w:rsidRPr="00050774">
        <w:t>.</w:t>
      </w:r>
    </w:p>
    <w:p w:rsidR="00836E49" w:rsidRPr="00050774" w:rsidRDefault="00836E49" w:rsidP="006B529F">
      <w:pPr>
        <w:pStyle w:val="MYCOPYRIGHT"/>
      </w:pPr>
      <w:r w:rsidRPr="00050774">
        <w:t xml:space="preserve">First Printing: </w:t>
      </w:r>
      <w:r>
        <w:t>201</w:t>
      </w:r>
      <w:r w:rsidR="002901A9">
        <w:t>8</w:t>
      </w:r>
    </w:p>
    <w:p w:rsidR="00836E49" w:rsidRPr="00050774" w:rsidRDefault="00836E49" w:rsidP="006B529F">
      <w:pPr>
        <w:pStyle w:val="MYCOPYRIGHT"/>
      </w:pPr>
      <w:r w:rsidRPr="00050774">
        <w:t xml:space="preserve">ISBN </w:t>
      </w:r>
      <w:r w:rsidR="00B14CD9">
        <w:t>978-1-387-</w:t>
      </w:r>
      <w:r w:rsidR="00D82F20">
        <w:t>67916</w:t>
      </w:r>
      <w:r w:rsidR="00B14CD9">
        <w:t>-</w:t>
      </w:r>
      <w:r w:rsidR="00D82F20">
        <w:t>4</w:t>
      </w:r>
    </w:p>
    <w:p w:rsidR="00836E49" w:rsidRDefault="00836E49" w:rsidP="006B529F">
      <w:pPr>
        <w:pStyle w:val="MYCOPYRIGHT"/>
      </w:pPr>
      <w:r w:rsidRPr="009B3B1C">
        <w:rPr>
          <w:rFonts w:ascii="Arial" w:hAnsi="Arial" w:cs="Arial"/>
          <w:sz w:val="28"/>
          <w:szCs w:val="28"/>
        </w:rPr>
        <w:t>WE</w:t>
      </w:r>
      <w:r>
        <w:rPr>
          <w:rFonts w:ascii="Arial" w:hAnsi="Arial" w:cs="Arial"/>
          <w:sz w:val="28"/>
          <w:szCs w:val="28"/>
        </w:rPr>
        <w:t xml:space="preserve"> </w:t>
      </w:r>
      <w:r w:rsidRPr="009B3B1C">
        <w:t>William Eastwood</w:t>
      </w:r>
      <w:r>
        <w:t xml:space="preserve"> </w:t>
      </w:r>
    </w:p>
    <w:p w:rsidR="001C636F" w:rsidRDefault="001C636F" w:rsidP="006B529F">
      <w:pPr>
        <w:pStyle w:val="MYCOPYRIGHT"/>
      </w:pPr>
      <w:r>
        <w:t>P.O. Box 2194</w:t>
      </w:r>
    </w:p>
    <w:p w:rsidR="00836E49" w:rsidRDefault="001C636F" w:rsidP="001C636F">
      <w:pPr>
        <w:pStyle w:val="MYCOPYRIGHT"/>
      </w:pPr>
      <w:r>
        <w:t>Bayfield, CO 81122</w:t>
      </w:r>
    </w:p>
    <w:p w:rsidR="001C636F" w:rsidRDefault="0052210C" w:rsidP="006B529F">
      <w:pPr>
        <w:pStyle w:val="MYCOPYRIGHT"/>
        <w:rPr>
          <w:u w:val="single"/>
        </w:rPr>
      </w:pPr>
      <w:hyperlink r:id="rId8" w:history="1">
        <w:r w:rsidR="001C636F" w:rsidRPr="001C636F">
          <w:rPr>
            <w:rStyle w:val="Hyperlink"/>
          </w:rPr>
          <w:t>Free University</w:t>
        </w:r>
      </w:hyperlink>
    </w:p>
    <w:p w:rsidR="00243EB9" w:rsidRPr="001C636F" w:rsidRDefault="0052210C" w:rsidP="006B529F">
      <w:pPr>
        <w:pStyle w:val="MYCOPYRIGHT"/>
        <w:rPr>
          <w:sz w:val="24"/>
          <w:szCs w:val="24"/>
        </w:rPr>
      </w:pPr>
      <w:hyperlink r:id="rId9" w:history="1">
        <w:r w:rsidR="001C636F" w:rsidRPr="001C636F">
          <w:rPr>
            <w:rStyle w:val="Hyperlink"/>
          </w:rPr>
          <w:t>w.eastwood01@gmail.com</w:t>
        </w:r>
        <w:bookmarkStart w:id="4" w:name="OLE_LINK6"/>
      </w:hyperlink>
    </w:p>
    <w:p w:rsidR="00162CF0" w:rsidRDefault="00F544DB" w:rsidP="00DA0AEF">
      <w:pPr>
        <w:pStyle w:val="MYIMAGES"/>
      </w:pPr>
      <w:r>
        <w:rPr>
          <w:noProof/>
        </w:rPr>
        <w:lastRenderedPageBreak/>
        <w:drawing>
          <wp:inline distT="0" distB="0" distL="0" distR="0">
            <wp:extent cx="3810000" cy="49301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00.jpg"/>
                    <pic:cNvPicPr/>
                  </pic:nvPicPr>
                  <pic:blipFill>
                    <a:blip r:embed="rId10"/>
                    <a:stretch>
                      <a:fillRect/>
                    </a:stretch>
                  </pic:blipFill>
                  <pic:spPr>
                    <a:xfrm>
                      <a:off x="0" y="0"/>
                      <a:ext cx="3810000" cy="4930140"/>
                    </a:xfrm>
                    <a:prstGeom prst="rect">
                      <a:avLst/>
                    </a:prstGeom>
                  </pic:spPr>
                </pic:pic>
              </a:graphicData>
            </a:graphic>
          </wp:inline>
        </w:drawing>
      </w:r>
    </w:p>
    <w:p w:rsidR="00D82F20" w:rsidRPr="0009771D" w:rsidRDefault="00D82F20" w:rsidP="00D82F20">
      <w:pPr>
        <w:pStyle w:val="Heading1"/>
      </w:pPr>
      <w:r>
        <w:lastRenderedPageBreak/>
        <w:t>A</w:t>
      </w:r>
      <w:r w:rsidR="00196B72">
        <w:t>uthor Biography &amp; Publications</w:t>
      </w:r>
      <w:bookmarkStart w:id="5" w:name="_GoBack"/>
      <w:bookmarkEnd w:id="5"/>
    </w:p>
    <w:p w:rsidR="00D82F20" w:rsidRPr="0009771D" w:rsidRDefault="00D82F20" w:rsidP="00D82F20">
      <w:pPr>
        <w:pStyle w:val="MYCOPYRIGHT"/>
      </w:pPr>
      <w:r w:rsidRPr="0009771D">
        <w:t>My life’s devotion is to a new global education system &amp; public institutions, world advance, &amp; to allocate humanitarian aid to where it is needed most in the world.</w:t>
      </w:r>
    </w:p>
    <w:p w:rsidR="00D82F20" w:rsidRPr="0009771D" w:rsidRDefault="00D82F20" w:rsidP="00D82F20">
      <w:pPr>
        <w:pStyle w:val="MYCOPYRIGHT"/>
      </w:pPr>
      <w:r w:rsidRPr="0009771D">
        <w:t xml:space="preserve">At </w:t>
      </w:r>
      <w:r w:rsidR="00932F08">
        <w:t xml:space="preserve">age </w:t>
      </w:r>
      <w:r w:rsidRPr="0009771D">
        <w:t>13</w:t>
      </w:r>
      <w:r w:rsidR="00932F08">
        <w:t>,</w:t>
      </w:r>
      <w:r w:rsidRPr="0009771D">
        <w:t xml:space="preserve"> I designed solar inventions with Yale Professor Everett Barber</w:t>
      </w:r>
      <w:r w:rsidR="00932F08">
        <w:t>,</w:t>
      </w:r>
      <w:r w:rsidRPr="0009771D">
        <w:t xml:space="preserve"> &amp; </w:t>
      </w:r>
      <w:r w:rsidR="00932F08">
        <w:t xml:space="preserve">designed </w:t>
      </w:r>
      <w:r w:rsidRPr="0009771D">
        <w:t xml:space="preserve">solar homes on my own. At </w:t>
      </w:r>
      <w:r w:rsidR="00932F08">
        <w:t xml:space="preserve">age </w:t>
      </w:r>
      <w:r w:rsidRPr="0009771D">
        <w:t>37</w:t>
      </w:r>
      <w:r w:rsidR="00932F08">
        <w:t>,</w:t>
      </w:r>
      <w:r w:rsidRPr="0009771D">
        <w:t xml:space="preserve"> I Founded Earth Network Inc. to solve global problems - 50% of its revenue to Feed the Children.</w:t>
      </w:r>
    </w:p>
    <w:p w:rsidR="00D82F20" w:rsidRPr="0009771D" w:rsidRDefault="00D82F20" w:rsidP="00D82F20">
      <w:pPr>
        <w:pStyle w:val="MYCOPYRIGHT"/>
      </w:pPr>
      <w:r w:rsidRPr="0009771D">
        <w:t>Published course on human potential, articles on climate change, ocean level rise, quantum biology, philosophy, US Supreme Court &amp; Non-profit legislative proposals.</w:t>
      </w:r>
    </w:p>
    <w:p w:rsidR="00D82F20" w:rsidRPr="0009771D" w:rsidRDefault="00D82F20" w:rsidP="00D82F20">
      <w:pPr>
        <w:pStyle w:val="MYCOPYRIGHT"/>
      </w:pPr>
      <w:r w:rsidRPr="0009771D">
        <w:t>In 2017, I published “THE SOLUTION TO ALL OF HUMANITY’S PROBLEMS &amp; The Secret to Creating the Life You Want,” &amp; “YOU ARE A BEAUTIFUL PERSON - Key to Freedom.”</w:t>
      </w:r>
    </w:p>
    <w:p w:rsidR="00D82F20" w:rsidRPr="0009771D" w:rsidRDefault="00D82F20" w:rsidP="00D82F20">
      <w:pPr>
        <w:pStyle w:val="MYCOPYRIGHT"/>
      </w:pPr>
      <w:r w:rsidRPr="0009771D">
        <w:t>“The Solution…” offers a solution to school shootings, bullying, &amp; social degradation, but more importantly the single issue holding humanity back. The reader is then shown how to evolve into a new human who successfully creates all their desires.</w:t>
      </w:r>
    </w:p>
    <w:p w:rsidR="00D82F20" w:rsidRPr="0009771D" w:rsidRDefault="00D82F20" w:rsidP="00D82F20">
      <w:pPr>
        <w:pStyle w:val="MYCOPYRIGHT"/>
        <w:rPr>
          <w:b/>
        </w:rPr>
      </w:pPr>
      <w:r w:rsidRPr="0009771D">
        <w:rPr>
          <w:b/>
        </w:rPr>
        <w:t>ENDORSEMENT</w:t>
      </w:r>
    </w:p>
    <w:p w:rsidR="00D82F20" w:rsidRPr="0009771D" w:rsidRDefault="00D82F20" w:rsidP="00D82F20">
      <w:pPr>
        <w:pStyle w:val="MYCOPYRIGHT"/>
      </w:pPr>
      <w:r w:rsidRPr="0009771D">
        <w:t>“In editing ‘The Solution…’, my perspective as a scientist with doctorates in theology is that ‘The Solution…’ bridges science, metaphysics &amp; true religion. We can literally change the course of civilization by lifting the race to a higher path through implementing the solution.</w:t>
      </w:r>
    </w:p>
    <w:p w:rsidR="00D82F20" w:rsidRPr="0009771D" w:rsidRDefault="00D82F20" w:rsidP="00D82F20">
      <w:pPr>
        <w:pStyle w:val="MYCOPYRIGHT"/>
      </w:pPr>
      <w:r w:rsidRPr="0009771D">
        <w:t>- Mario Fusco TP.D, RS.D, B</w:t>
      </w:r>
      <w:r>
        <w:t>S</w:t>
      </w:r>
      <w:r w:rsidRPr="0009771D">
        <w:t>.c</w:t>
      </w:r>
    </w:p>
    <w:p w:rsidR="00D82F20" w:rsidRPr="0009771D" w:rsidRDefault="00D82F20" w:rsidP="00D82F20">
      <w:pPr>
        <w:pStyle w:val="MYCOPYRIGHT"/>
        <w:rPr>
          <w:b/>
        </w:rPr>
      </w:pPr>
      <w:r w:rsidRPr="0009771D">
        <w:rPr>
          <w:b/>
        </w:rPr>
        <w:t>CURRENT WORK</w:t>
      </w:r>
    </w:p>
    <w:p w:rsidR="00D82F20" w:rsidRDefault="00D82F20" w:rsidP="00D82F20">
      <w:pPr>
        <w:pStyle w:val="MYCOPYRIGHT"/>
      </w:pPr>
      <w:r w:rsidRPr="0009771D">
        <w:t>Currently debuting an international university initiative Earth Network International (EN), to implement the philosophy contained in “The Solution.</w:t>
      </w:r>
      <w:r w:rsidR="00932F08">
        <w:t>.</w:t>
      </w:r>
      <w:r w:rsidRPr="0009771D">
        <w:t>.” to redirect humanity into an ideal future. EN will help transition humanity to a new era, transform public institutions and private lives, form a new field of science, and replace or reform the great universities and public compulsory education systems globally.</w:t>
      </w:r>
    </w:p>
    <w:p w:rsidR="00D82F20" w:rsidRPr="00B56C80" w:rsidRDefault="00D82F20" w:rsidP="00D82F20">
      <w:pPr>
        <w:pStyle w:val="MYCOPYRIGHT"/>
        <w:rPr>
          <w:b/>
        </w:rPr>
      </w:pPr>
      <w:r w:rsidRPr="00B56C80">
        <w:rPr>
          <w:b/>
        </w:rPr>
        <w:t xml:space="preserve">MY </w:t>
      </w:r>
      <w:r>
        <w:rPr>
          <w:b/>
        </w:rPr>
        <w:t xml:space="preserve">PERSONAL </w:t>
      </w:r>
      <w:r w:rsidRPr="00B56C80">
        <w:rPr>
          <w:b/>
        </w:rPr>
        <w:t>WEBSITES</w:t>
      </w:r>
    </w:p>
    <w:p w:rsidR="00D82F20" w:rsidRPr="0009771D" w:rsidRDefault="00D82F20" w:rsidP="00D82F20">
      <w:pPr>
        <w:pStyle w:val="MYCOPYRIGHT"/>
      </w:pPr>
      <w:r w:rsidRPr="0009771D">
        <w:rPr>
          <w:u w:val="single"/>
        </w:rPr>
        <w:t>www.ThoughtsCreateMatter.com</w:t>
      </w:r>
      <w:r w:rsidRPr="0009771D">
        <w:t>: Scientific validation thoughts create matter by Nobel Prize winners. Consciousness creates reality. Teaching application of principles to allow you to create your desires. Free library. Your thoughts create your reality.</w:t>
      </w:r>
    </w:p>
    <w:p w:rsidR="00D82F20" w:rsidRPr="0009771D" w:rsidRDefault="00D82F20" w:rsidP="00D82F20">
      <w:pPr>
        <w:pStyle w:val="MYCOPYRIGHT"/>
      </w:pPr>
      <w:r w:rsidRPr="0009771D">
        <w:rPr>
          <w:u w:val="single"/>
        </w:rPr>
        <w:lastRenderedPageBreak/>
        <w:t>www.MindOverMatterPower.com</w:t>
      </w:r>
      <w:r w:rsidRPr="0009771D">
        <w:t>: Transitioning humanity to a new era &amp; reforming the great universities and public compulsory education systems globally. Teaching scientific application of mind over matter principles to allow you to create your desires. Free library. Your thoughts create your reality.</w:t>
      </w:r>
    </w:p>
    <w:p w:rsidR="00D82F20" w:rsidRDefault="00D82F20" w:rsidP="00D82F20">
      <w:pPr>
        <w:pStyle w:val="MYCOPYRIGHT"/>
      </w:pPr>
      <w:r w:rsidRPr="0009771D">
        <w:t>You may email me at w.eastwood01@gmail.com</w:t>
      </w:r>
      <w:r>
        <w:t>.</w:t>
      </w:r>
    </w:p>
    <w:p w:rsidR="00836E49" w:rsidRDefault="000D27B1" w:rsidP="00DA0AEF">
      <w:pPr>
        <w:pStyle w:val="MYIMAGES"/>
      </w:pPr>
      <w:r>
        <w:rPr>
          <w:noProof/>
        </w:rPr>
        <w:drawing>
          <wp:inline distT="0" distB="0" distL="0" distR="0" wp14:anchorId="007424EE" wp14:editId="02B976F6">
            <wp:extent cx="3429000"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p>
    <w:p w:rsidR="00836E49" w:rsidRPr="00C51D58" w:rsidRDefault="00A57535" w:rsidP="00C51D58">
      <w:pPr>
        <w:pStyle w:val="Heading1"/>
      </w:pPr>
      <w:bookmarkStart w:id="6" w:name="_Hlk498200212"/>
      <w:bookmarkStart w:id="7" w:name="_Toc501956950"/>
      <w:bookmarkStart w:id="8" w:name="OLE_LINK2"/>
      <w:bookmarkStart w:id="9" w:name="OLE_LINK8"/>
      <w:r w:rsidRPr="00C51D58">
        <w:lastRenderedPageBreak/>
        <w:t>DEDICAT</w:t>
      </w:r>
      <w:bookmarkEnd w:id="6"/>
      <w:r w:rsidR="002C1AEA" w:rsidRPr="00C51D58">
        <w:t>ION</w:t>
      </w:r>
      <w:bookmarkEnd w:id="7"/>
    </w:p>
    <w:p w:rsidR="005E04EC" w:rsidRDefault="005E04EC" w:rsidP="00DA0AEF">
      <w:pPr>
        <w:pStyle w:val="MYIMAGES"/>
      </w:pPr>
      <w:bookmarkStart w:id="10" w:name="OLE_LINK4"/>
      <w:bookmarkStart w:id="11" w:name="_Toc501956951"/>
      <w:bookmarkEnd w:id="4"/>
      <w:bookmarkEnd w:id="8"/>
      <w:bookmarkEnd w:id="9"/>
    </w:p>
    <w:p w:rsidR="00836E49" w:rsidRPr="00283784" w:rsidRDefault="00F950B8" w:rsidP="00283784">
      <w:pPr>
        <w:pStyle w:val="Heading1"/>
      </w:pPr>
      <w:bookmarkStart w:id="12" w:name="_Toc501956952"/>
      <w:bookmarkStart w:id="13" w:name="_Toc483740999"/>
      <w:bookmarkEnd w:id="10"/>
      <w:bookmarkEnd w:id="11"/>
      <w:r w:rsidRPr="00283784">
        <w:lastRenderedPageBreak/>
        <w:t>PREFACE</w:t>
      </w:r>
      <w:bookmarkEnd w:id="12"/>
    </w:p>
    <w:p w:rsidR="0036211D" w:rsidRDefault="0036211D" w:rsidP="0036211D">
      <w:pPr>
        <w:ind w:left="0"/>
      </w:pPr>
      <w:bookmarkStart w:id="14" w:name="_Hlk503690373"/>
      <w:bookmarkStart w:id="15" w:name="_Hlk502816399"/>
      <w:bookmarkStart w:id="16" w:name="OLE_LINK13"/>
      <w:bookmarkEnd w:id="13"/>
      <w:r w:rsidRPr="00E65723">
        <w:rPr>
          <w:i/>
        </w:rPr>
        <w:t xml:space="preserve">You </w:t>
      </w:r>
      <w:r>
        <w:rPr>
          <w:i/>
        </w:rPr>
        <w:t>A</w:t>
      </w:r>
      <w:r w:rsidRPr="00E65723">
        <w:rPr>
          <w:i/>
        </w:rPr>
        <w:t xml:space="preserve">re </w:t>
      </w:r>
      <w:r>
        <w:rPr>
          <w:i/>
        </w:rPr>
        <w:t>A</w:t>
      </w:r>
      <w:r w:rsidRPr="00E65723">
        <w:rPr>
          <w:i/>
        </w:rPr>
        <w:t xml:space="preserve"> Beautiful Person,</w:t>
      </w:r>
      <w:r>
        <w:t xml:space="preserve"> is a part of the solution I provide which will give rise to a new human. Only by recognizing our inherent goodness will our civilization progress beyond the political/social blame games and our current problems to a higher level of existence. A more beautiful world than we can now fathom will then emerge. </w:t>
      </w:r>
      <w:r w:rsidRPr="005361B1">
        <w:t>You have nothing to lose in trying it, and a whole lot to gain if it works</w:t>
      </w:r>
      <w:r>
        <w:t>.</w:t>
      </w:r>
      <w:bookmarkEnd w:id="14"/>
      <w:r w:rsidRPr="005361B1">
        <w:t xml:space="preserve"> </w:t>
      </w:r>
    </w:p>
    <w:p w:rsidR="004F65BA" w:rsidRDefault="0047036F" w:rsidP="004F65BA">
      <w:pPr>
        <w:ind w:left="0"/>
      </w:pPr>
      <w:r w:rsidRPr="0047036F">
        <w:rPr>
          <w:i/>
        </w:rPr>
        <w:t xml:space="preserve">You </w:t>
      </w:r>
      <w:r w:rsidR="00C424C9">
        <w:rPr>
          <w:i/>
        </w:rPr>
        <w:t>A</w:t>
      </w:r>
      <w:r w:rsidRPr="0047036F">
        <w:rPr>
          <w:i/>
        </w:rPr>
        <w:t xml:space="preserve">re </w:t>
      </w:r>
      <w:r w:rsidR="00C424C9">
        <w:rPr>
          <w:i/>
        </w:rPr>
        <w:t>A</w:t>
      </w:r>
      <w:r w:rsidRPr="0047036F">
        <w:rPr>
          <w:i/>
        </w:rPr>
        <w:t xml:space="preserve"> beautiful person</w:t>
      </w:r>
      <w:r>
        <w:t xml:space="preserve"> </w:t>
      </w:r>
      <w:r w:rsidR="00DD202A">
        <w:t>is a book that liberates people. In it I explain what will soon be the accepted 21st century me</w:t>
      </w:r>
      <w:r w:rsidR="00283784">
        <w:t>ans</w:t>
      </w:r>
      <w:r w:rsidR="00DD202A">
        <w:t xml:space="preserve"> of liberation from unwanted physical situations, </w:t>
      </w:r>
      <w:r>
        <w:t>obstacles</w:t>
      </w:r>
      <w:r w:rsidR="00652D93">
        <w:t xml:space="preserve"> to success,</w:t>
      </w:r>
      <w:r>
        <w:t xml:space="preserve"> </w:t>
      </w:r>
      <w:r w:rsidR="00DD202A">
        <w:t xml:space="preserve">and </w:t>
      </w:r>
      <w:r w:rsidR="00652D93">
        <w:t>personal and social problems</w:t>
      </w:r>
      <w:r w:rsidR="00DD202A">
        <w:t>.</w:t>
      </w:r>
      <w:r>
        <w:t xml:space="preserve"> </w:t>
      </w:r>
      <w:r w:rsidR="00DD202A">
        <w:t xml:space="preserve">These methods are </w:t>
      </w:r>
      <w:r w:rsidR="00171BF2">
        <w:t>base</w:t>
      </w:r>
      <w:r>
        <w:t>d</w:t>
      </w:r>
      <w:r w:rsidR="00171BF2">
        <w:t xml:space="preserve"> on the same </w:t>
      </w:r>
      <w:r w:rsidR="00682913">
        <w:t xml:space="preserve">Nobel </w:t>
      </w:r>
      <w:r w:rsidR="005F2DA3">
        <w:t>P</w:t>
      </w:r>
      <w:r w:rsidR="00682913">
        <w:t>rize winner</w:t>
      </w:r>
      <w:r w:rsidR="00171BF2">
        <w:t>’</w:t>
      </w:r>
      <w:r w:rsidR="00682913">
        <w:t xml:space="preserve">s </w:t>
      </w:r>
      <w:r w:rsidR="00171BF2">
        <w:t xml:space="preserve">wisdom I cite </w:t>
      </w:r>
      <w:r w:rsidR="00682913">
        <w:t xml:space="preserve">in my book, </w:t>
      </w:r>
      <w:r w:rsidR="00682913" w:rsidRPr="00682913">
        <w:rPr>
          <w:i/>
        </w:rPr>
        <w:t>The Solution to All of Humanity’s Problems</w:t>
      </w:r>
      <w:r w:rsidR="00171BF2">
        <w:rPr>
          <w:i/>
        </w:rPr>
        <w:t>.</w:t>
      </w:r>
      <w:r w:rsidR="00682913">
        <w:t xml:space="preserve"> </w:t>
      </w:r>
    </w:p>
    <w:p w:rsidR="00180691" w:rsidRDefault="00AA1684" w:rsidP="005F2DA3">
      <w:pPr>
        <w:ind w:left="0"/>
      </w:pPr>
      <w:r w:rsidRPr="0047036F">
        <w:rPr>
          <w:i/>
        </w:rPr>
        <w:t xml:space="preserve">You </w:t>
      </w:r>
      <w:r>
        <w:rPr>
          <w:i/>
        </w:rPr>
        <w:t>A</w:t>
      </w:r>
      <w:r w:rsidRPr="0047036F">
        <w:rPr>
          <w:i/>
        </w:rPr>
        <w:t xml:space="preserve">re </w:t>
      </w:r>
      <w:r>
        <w:rPr>
          <w:i/>
        </w:rPr>
        <w:t>A</w:t>
      </w:r>
      <w:r w:rsidRPr="0047036F">
        <w:rPr>
          <w:i/>
        </w:rPr>
        <w:t xml:space="preserve"> beautiful person</w:t>
      </w:r>
      <w:r>
        <w:t xml:space="preserve"> contains simple, practical and superior methods to solve the problem of victimization, and</w:t>
      </w:r>
      <w:r w:rsidR="005F2DA3">
        <w:t xml:space="preserve"> offer</w:t>
      </w:r>
      <w:r>
        <w:t>s</w:t>
      </w:r>
      <w:r w:rsidR="005F2DA3">
        <w:t xml:space="preserve"> superior, logical approaches to personal and social issues of the greatest importance and weight.</w:t>
      </w:r>
      <w:r w:rsidR="00F250DF">
        <w:t xml:space="preserve"> Senators, legislators and members of the legal, academic and therapeutic communities </w:t>
      </w:r>
      <w:r>
        <w:t xml:space="preserve">can benefit greatly from the new insights in </w:t>
      </w:r>
      <w:r w:rsidR="00F250DF">
        <w:t>section two</w:t>
      </w:r>
      <w:r>
        <w:t>,</w:t>
      </w:r>
      <w:r w:rsidR="00F250DF">
        <w:t xml:space="preserve"> </w:t>
      </w:r>
      <w:r>
        <w:t xml:space="preserve">and </w:t>
      </w:r>
      <w:r w:rsidR="00F250DF">
        <w:t xml:space="preserve">the </w:t>
      </w:r>
      <w:r w:rsidR="00180691">
        <w:t xml:space="preserve">Restorative Justice (RJ) international </w:t>
      </w:r>
      <w:r w:rsidR="00F250DF">
        <w:t xml:space="preserve">solution </w:t>
      </w:r>
      <w:r w:rsidR="00180691">
        <w:t xml:space="preserve">of choice </w:t>
      </w:r>
      <w:r w:rsidR="00F250DF">
        <w:t xml:space="preserve">which will save the states billions of dollars while it saves our country. </w:t>
      </w:r>
    </w:p>
    <w:bookmarkEnd w:id="15"/>
    <w:p w:rsidR="00390CB6" w:rsidRDefault="00180691" w:rsidP="00390CB6">
      <w:pPr>
        <w:ind w:left="0"/>
        <w:rPr>
          <w:b/>
        </w:rPr>
      </w:pPr>
      <w:r>
        <w:lastRenderedPageBreak/>
        <w:t xml:space="preserve">Section one is for </w:t>
      </w:r>
      <w:r w:rsidR="00A67FBD">
        <w:t xml:space="preserve">anyone educating themselves as to superior philosophies which can be applied to whatever issues exist. </w:t>
      </w:r>
      <w:bookmarkStart w:id="17" w:name="_Hlk502816551"/>
      <w:r w:rsidR="00A67FBD">
        <w:t xml:space="preserve">Section one is also for </w:t>
      </w:r>
      <w:r>
        <w:t>every kind of victim or person who is experiencing a problem they want to solve, from being incarcerated or suffering from a horrific crime, to simply being burdened by problems</w:t>
      </w:r>
      <w:r w:rsidR="00DB311C">
        <w:t>,</w:t>
      </w:r>
      <w:r>
        <w:t xml:space="preserve"> being stuck in life</w:t>
      </w:r>
      <w:r w:rsidR="00DB311C">
        <w:t>, or bullied</w:t>
      </w:r>
      <w:r>
        <w:t xml:space="preserve">. Regardless, everyone should read this because it offers a new way of approaching life and </w:t>
      </w:r>
      <w:r w:rsidR="00700FC5">
        <w:t>responding to</w:t>
      </w:r>
      <w:r>
        <w:t xml:space="preserve"> problems </w:t>
      </w:r>
      <w:r w:rsidR="005F2DA3">
        <w:t xml:space="preserve">based on redefinitions of our reality and human nature coming from the most respected, appropriate authorities </w:t>
      </w:r>
      <w:r w:rsidR="005F2DA3" w:rsidRPr="00A67FBD">
        <w:rPr>
          <w:i/>
        </w:rPr>
        <w:t>we are supposed to look</w:t>
      </w:r>
      <w:r w:rsidR="005F2DA3">
        <w:t xml:space="preserve"> </w:t>
      </w:r>
      <w:r w:rsidR="005F2DA3" w:rsidRPr="00A67FBD">
        <w:rPr>
          <w:i/>
        </w:rPr>
        <w:t>to</w:t>
      </w:r>
      <w:r w:rsidR="005F2DA3">
        <w:t xml:space="preserve"> for that kind of knowledge.</w:t>
      </w:r>
      <w:r w:rsidR="005F2DA3">
        <w:rPr>
          <w:rStyle w:val="FootnoteReference"/>
        </w:rPr>
        <w:footnoteReference w:id="1"/>
      </w:r>
      <w:r w:rsidR="005F2DA3">
        <w:t xml:space="preserve"> </w:t>
      </w:r>
      <w:r w:rsidR="00390CB6" w:rsidRPr="00390CB6">
        <w:t xml:space="preserve">Individuals and experts in treatment and other fields </w:t>
      </w:r>
      <w:r w:rsidR="00390CB6" w:rsidRPr="00700FC5">
        <w:rPr>
          <w:i/>
        </w:rPr>
        <w:t>are supposed to</w:t>
      </w:r>
      <w:r w:rsidR="00390CB6" w:rsidRPr="00390CB6">
        <w:t xml:space="preserve"> base their theories and methods on current scientific facts rather than old theories that have been proven wrong.</w:t>
      </w:r>
      <w:bookmarkEnd w:id="17"/>
    </w:p>
    <w:p w:rsidR="0084437A" w:rsidRDefault="0084437A" w:rsidP="0084437A">
      <w:pPr>
        <w:ind w:left="0"/>
      </w:pPr>
      <w:r>
        <w:t>You may believe something different</w:t>
      </w:r>
      <w:r w:rsidR="00652D93">
        <w:t>, b</w:t>
      </w:r>
      <w:r>
        <w:t xml:space="preserve">ut my views cannot hurt </w:t>
      </w:r>
      <w:r w:rsidR="00652D93">
        <w:t xml:space="preserve">you, and if they work you </w:t>
      </w:r>
      <w:r w:rsidR="005F2DA3">
        <w:t>will be</w:t>
      </w:r>
      <w:r w:rsidR="00652D93">
        <w:t xml:space="preserve"> liberated.</w:t>
      </w:r>
      <w:r>
        <w:t xml:space="preserve"> I am not a terrorist or cult leader that instills fear and hatred, or dependency on a leader, but the opposite one who instils love and belief in your own goodness, integrity and self-reliance.</w:t>
      </w:r>
    </w:p>
    <w:p w:rsidR="00DF3ADB" w:rsidRPr="00DF3ADB" w:rsidRDefault="002C2B4E" w:rsidP="00DF3ADB">
      <w:pPr>
        <w:pStyle w:val="MYIMAGES"/>
      </w:pPr>
      <w:r>
        <w:rPr>
          <w:noProof/>
        </w:rPr>
        <w:lastRenderedPageBreak/>
        <w:drawing>
          <wp:inline distT="0" distB="0" distL="0" distR="0">
            <wp:extent cx="3429000" cy="23926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0-450-girl.jpg"/>
                    <pic:cNvPicPr/>
                  </pic:nvPicPr>
                  <pic:blipFill>
                    <a:blip r:embed="rId12"/>
                    <a:stretch>
                      <a:fillRect/>
                    </a:stretch>
                  </pic:blipFill>
                  <pic:spPr>
                    <a:xfrm>
                      <a:off x="0" y="0"/>
                      <a:ext cx="3429000" cy="2392680"/>
                    </a:xfrm>
                    <a:prstGeom prst="rect">
                      <a:avLst/>
                    </a:prstGeom>
                  </pic:spPr>
                </pic:pic>
              </a:graphicData>
            </a:graphic>
          </wp:inline>
        </w:drawing>
      </w:r>
    </w:p>
    <w:p w:rsidR="00836E49" w:rsidRPr="00283784" w:rsidRDefault="00F950B8" w:rsidP="00283784">
      <w:pPr>
        <w:pStyle w:val="Heading1"/>
      </w:pPr>
      <w:bookmarkStart w:id="20" w:name="_Toc483741000"/>
      <w:bookmarkStart w:id="21" w:name="_Toc501956953"/>
      <w:bookmarkEnd w:id="16"/>
      <w:r w:rsidRPr="00283784">
        <w:lastRenderedPageBreak/>
        <w:t>INTRODUCTION</w:t>
      </w:r>
      <w:bookmarkEnd w:id="20"/>
      <w:bookmarkEnd w:id="21"/>
    </w:p>
    <w:p w:rsidR="00B837C7" w:rsidRDefault="001C2CFE" w:rsidP="001C2CFE">
      <w:pPr>
        <w:ind w:left="0"/>
      </w:pPr>
      <w:bookmarkStart w:id="22" w:name="OLE_LINK20"/>
      <w:r>
        <w:t xml:space="preserve">Our </w:t>
      </w:r>
      <w:r w:rsidR="00171BF2">
        <w:t>view of</w:t>
      </w:r>
      <w:r>
        <w:t xml:space="preserve"> human nature is tied up in our deepest view of the nature of reality itself. Is reality and human nature beautiful or ugly? </w:t>
      </w:r>
      <w:r w:rsidR="00B26973">
        <w:t xml:space="preserve">The answer you give to that question is highly relevant to your success in life or how you treat yourself and others, but it also determines what you can and cannot </w:t>
      </w:r>
      <w:r w:rsidR="000635F6">
        <w:t>achieve</w:t>
      </w:r>
      <w:r w:rsidR="00B26973">
        <w:t xml:space="preserve"> in life. </w:t>
      </w:r>
      <w:r>
        <w:t>This book is meant to explore that question and my hypothesis that you are a beautiful person</w:t>
      </w:r>
      <w:r w:rsidR="006E58D1">
        <w:t xml:space="preserve"> and that </w:t>
      </w:r>
      <w:r w:rsidR="008B26BB">
        <w:t>the nature of</w:t>
      </w:r>
      <w:r w:rsidR="006E58D1">
        <w:t xml:space="preserve"> reality is </w:t>
      </w:r>
      <w:r w:rsidR="00243D53">
        <w:t xml:space="preserve">not ugly, </w:t>
      </w:r>
      <w:r w:rsidR="00C2216E">
        <w:t>but is instead</w:t>
      </w:r>
      <w:r w:rsidR="00243D53">
        <w:t xml:space="preserve"> beautiful</w:t>
      </w:r>
      <w:r>
        <w:t>.</w:t>
      </w:r>
      <w:r w:rsidR="00243D53">
        <w:t xml:space="preserve"> When you change your thinking to see yourself and reality this way, you and your reality changes.</w:t>
      </w:r>
      <w:r w:rsidR="00171BF2">
        <w:t xml:space="preserve"> </w:t>
      </w:r>
    </w:p>
    <w:p w:rsidR="001C2CFE" w:rsidRDefault="005F2DA3" w:rsidP="001C2CFE">
      <w:pPr>
        <w:ind w:left="0"/>
      </w:pPr>
      <w:bookmarkStart w:id="23" w:name="OLE_LINK27"/>
      <w:r>
        <w:t>P</w:t>
      </w:r>
      <w:r w:rsidR="001C2CFE">
        <w:t xml:space="preserve">ositive </w:t>
      </w:r>
      <w:r>
        <w:t>beliefs about</w:t>
      </w:r>
      <w:r w:rsidR="001C2CFE">
        <w:t xml:space="preserve"> human nature </w:t>
      </w:r>
      <w:r w:rsidR="00966B89">
        <w:t xml:space="preserve">are internal operating programs which </w:t>
      </w:r>
      <w:r w:rsidR="003E2D4E">
        <w:t>can be</w:t>
      </w:r>
      <w:r w:rsidR="001C2CFE">
        <w:t xml:space="preserve"> a solid bedrock on which </w:t>
      </w:r>
      <w:r w:rsidR="00ED018A">
        <w:t>a healthy self and social group</w:t>
      </w:r>
      <w:r w:rsidR="001C2CFE">
        <w:t xml:space="preserve"> can form</w:t>
      </w:r>
      <w:r w:rsidR="00283784">
        <w:t>.</w:t>
      </w:r>
      <w:r w:rsidR="001C2CFE">
        <w:t xml:space="preserve"> </w:t>
      </w:r>
      <w:r w:rsidR="00283784">
        <w:t>N</w:t>
      </w:r>
      <w:r w:rsidR="001C2CFE">
        <w:t xml:space="preserve">egative views of human nature produce </w:t>
      </w:r>
      <w:r w:rsidR="00283784">
        <w:t xml:space="preserve">low self-esteem and invisible barriers to success. Collectively they </w:t>
      </w:r>
      <w:r w:rsidR="0064460C">
        <w:t xml:space="preserve">produce social diseases such as crime, prejudice, </w:t>
      </w:r>
      <w:r w:rsidR="00283784">
        <w:t xml:space="preserve">nationalism, </w:t>
      </w:r>
      <w:r w:rsidR="00966B89">
        <w:t xml:space="preserve">and </w:t>
      </w:r>
      <w:r w:rsidR="001C2CFE">
        <w:t xml:space="preserve">organizations like ISIS and the Taliban that harm people who are not perceived as being equals for whatever reason. </w:t>
      </w:r>
      <w:r w:rsidR="0064460C">
        <w:t>Societies that are based on distrust of human nature such as what we have now cannot succeed. The obvious and most-apparent after-effect of negative views are physical cruelty, degrading comments and body-language, shaming and marginalization.</w:t>
      </w:r>
    </w:p>
    <w:bookmarkEnd w:id="23"/>
    <w:p w:rsidR="0064460C" w:rsidRDefault="006635BE" w:rsidP="007D1C36">
      <w:pPr>
        <w:ind w:left="0"/>
      </w:pPr>
      <w:r>
        <w:t xml:space="preserve">What our mainstream science does not recognize is the direct impact of our beliefs and thoughts on ourselves and others. </w:t>
      </w:r>
      <w:r w:rsidR="00ED018A">
        <w:t xml:space="preserve">In our </w:t>
      </w:r>
      <w:r w:rsidR="00ED018A">
        <w:lastRenderedPageBreak/>
        <w:t>negativ</w:t>
      </w:r>
      <w:r w:rsidR="008E77C7">
        <w:t>e and positive subjectivity somet</w:t>
      </w:r>
      <w:r w:rsidR="007D1C36">
        <w:t xml:space="preserve">hing </w:t>
      </w:r>
      <w:r w:rsidR="005943D2">
        <w:t xml:space="preserve">deep </w:t>
      </w:r>
      <w:r w:rsidR="007D1C36">
        <w:t>and profound is</w:t>
      </w:r>
      <w:r w:rsidR="00ED018A">
        <w:t xml:space="preserve"> taking place</w:t>
      </w:r>
      <w:r w:rsidR="007D1C36">
        <w:t>. This deeper issue is something science missed until recently</w:t>
      </w:r>
      <w:r w:rsidR="00ED018A">
        <w:t>.</w:t>
      </w:r>
      <w:r w:rsidR="008E77C7">
        <w:t xml:space="preserve"> Invisible forces </w:t>
      </w:r>
      <w:r w:rsidR="00B26973">
        <w:t xml:space="preserve">we are misdirecting with our conscious mind </w:t>
      </w:r>
      <w:r w:rsidR="008E77C7">
        <w:t xml:space="preserve">are tearing apart our individual psyches and civilization. </w:t>
      </w:r>
      <w:r w:rsidR="0064460C">
        <w:t xml:space="preserve">We see the results in high prison populations and failed politics, but we do not understand the causes. </w:t>
      </w:r>
    </w:p>
    <w:p w:rsidR="007D1C36" w:rsidRDefault="008E77C7" w:rsidP="007D1C36">
      <w:pPr>
        <w:ind w:left="0"/>
      </w:pPr>
      <w:r>
        <w:t>Within us we can find the source of all our personal and social problems and the solution.</w:t>
      </w:r>
      <w:r w:rsidR="00B26973">
        <w:t xml:space="preserve"> But we must be open minded</w:t>
      </w:r>
      <w:r w:rsidR="006635BE">
        <w:t>, willing to learn</w:t>
      </w:r>
      <w:r w:rsidR="00B26973">
        <w:t xml:space="preserve"> and responsible.</w:t>
      </w:r>
    </w:p>
    <w:p w:rsidR="00DF3ADB" w:rsidRDefault="00DF3ADB" w:rsidP="00DF3ADB">
      <w:pPr>
        <w:pStyle w:val="MYIMAGES"/>
      </w:pPr>
    </w:p>
    <w:p w:rsidR="00DF3ADB" w:rsidRPr="00DF3ADB" w:rsidRDefault="002C2B4E" w:rsidP="00DF3ADB">
      <w:pPr>
        <w:pStyle w:val="MYIMAGES"/>
      </w:pPr>
      <w:r>
        <w:rPr>
          <w:noProof/>
        </w:rPr>
        <w:lastRenderedPageBreak/>
        <w:drawing>
          <wp:inline distT="0" distB="0" distL="0" distR="0">
            <wp:extent cx="3429000" cy="32156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0-450.jpg"/>
                    <pic:cNvPicPr/>
                  </pic:nvPicPr>
                  <pic:blipFill>
                    <a:blip r:embed="rId13"/>
                    <a:stretch>
                      <a:fillRect/>
                    </a:stretch>
                  </pic:blipFill>
                  <pic:spPr>
                    <a:xfrm>
                      <a:off x="0" y="0"/>
                      <a:ext cx="3429000" cy="3215640"/>
                    </a:xfrm>
                    <a:prstGeom prst="rect">
                      <a:avLst/>
                    </a:prstGeom>
                  </pic:spPr>
                </pic:pic>
              </a:graphicData>
            </a:graphic>
          </wp:inline>
        </w:drawing>
      </w:r>
    </w:p>
    <w:p w:rsidR="00896CF2" w:rsidRPr="00896CF2" w:rsidRDefault="00896CF2" w:rsidP="00705EE1">
      <w:pPr>
        <w:pStyle w:val="Heading1"/>
        <w:spacing w:after="280"/>
        <w:rPr>
          <w:sz w:val="40"/>
        </w:rPr>
      </w:pPr>
      <w:bookmarkStart w:id="24" w:name="OLE_LINK19"/>
      <w:bookmarkStart w:id="25" w:name="OLE_LINK18"/>
      <w:r w:rsidRPr="00705EE1">
        <w:lastRenderedPageBreak/>
        <w:t>SECTION ONE</w:t>
      </w:r>
      <w:r w:rsidR="00705EE1">
        <w:t xml:space="preserve">: </w:t>
      </w:r>
      <w:r w:rsidRPr="00705EE1">
        <w:rPr>
          <w:sz w:val="40"/>
        </w:rPr>
        <w:t>21</w:t>
      </w:r>
      <w:r w:rsidR="008523D4" w:rsidRPr="00705EE1">
        <w:rPr>
          <w:sz w:val="40"/>
        </w:rPr>
        <w:t>st</w:t>
      </w:r>
      <w:r w:rsidRPr="00705EE1">
        <w:rPr>
          <w:sz w:val="40"/>
        </w:rPr>
        <w:t xml:space="preserve"> CENTURY PHILOSOPHY</w:t>
      </w:r>
    </w:p>
    <w:p w:rsidR="00705EE1" w:rsidRDefault="00705EE1" w:rsidP="00705EE1">
      <w:pPr>
        <w:ind w:left="0"/>
      </w:pPr>
    </w:p>
    <w:p w:rsidR="00705EE1" w:rsidRDefault="002B4F0E" w:rsidP="00705EE1">
      <w:pPr>
        <w:pStyle w:val="Heading2"/>
      </w:pPr>
      <w:r>
        <w:rPr>
          <w:b/>
        </w:rPr>
        <w:t xml:space="preserve">CHAPTER </w:t>
      </w:r>
      <w:r w:rsidR="00705EE1" w:rsidRPr="00705EE1">
        <w:rPr>
          <w:b/>
        </w:rPr>
        <w:t>1</w:t>
      </w:r>
      <w:r w:rsidR="00705EE1">
        <w:t>: BEAUTIFUL OR UGLY?</w:t>
      </w:r>
    </w:p>
    <w:p w:rsidR="006A2836" w:rsidRPr="00F85CBC" w:rsidRDefault="00705EE1" w:rsidP="006A2836">
      <w:pPr>
        <w:ind w:left="0"/>
        <w:rPr>
          <w:i/>
        </w:rPr>
      </w:pPr>
      <w:r>
        <w:t>If you see</w:t>
      </w:r>
      <w:r w:rsidR="002D440B">
        <w:t xml:space="preserve"> </w:t>
      </w:r>
      <w:bookmarkStart w:id="26" w:name="_Hlk502816292"/>
      <w:r w:rsidR="00114B72">
        <w:t xml:space="preserve">the </w:t>
      </w:r>
      <w:r w:rsidR="006A2836">
        <w:t xml:space="preserve">universe </w:t>
      </w:r>
      <w:r>
        <w:t>as being a</w:t>
      </w:r>
      <w:r w:rsidR="006A2836">
        <w:t xml:space="preserve"> friendly</w:t>
      </w:r>
      <w:r w:rsidR="00114B72">
        <w:t xml:space="preserve"> rather than hostile</w:t>
      </w:r>
      <w:r>
        <w:t xml:space="preserve"> place</w:t>
      </w:r>
      <w:r w:rsidR="006A2836">
        <w:t xml:space="preserve">, </w:t>
      </w:r>
      <w:r w:rsidR="00114B72">
        <w:t xml:space="preserve">Einstein said, </w:t>
      </w:r>
      <w:r>
        <w:t>you are more likely to succeed</w:t>
      </w:r>
      <w:r w:rsidR="00114B72">
        <w:t xml:space="preserve">. </w:t>
      </w:r>
      <w:r w:rsidR="00F85CBC">
        <w:t>This is because w</w:t>
      </w:r>
      <w:r w:rsidR="00114B72">
        <w:t xml:space="preserve">hen we see danger, hostility </w:t>
      </w:r>
      <w:r w:rsidR="006A2836">
        <w:t>and victimization everywhere</w:t>
      </w:r>
      <w:r w:rsidR="004F65BA">
        <w:t xml:space="preserve"> </w:t>
      </w:r>
      <w:r w:rsidR="004F65BA" w:rsidRPr="00F85CBC">
        <w:rPr>
          <w:i/>
        </w:rPr>
        <w:t>we create it</w:t>
      </w:r>
      <w:r w:rsidR="006A2836" w:rsidRPr="00F85CBC">
        <w:rPr>
          <w:i/>
        </w:rPr>
        <w:t>.</w:t>
      </w:r>
      <w:bookmarkEnd w:id="26"/>
      <w:r w:rsidR="006A2836" w:rsidRPr="00F85CBC">
        <w:rPr>
          <w:i/>
        </w:rPr>
        <w:t xml:space="preserve"> </w:t>
      </w:r>
    </w:p>
    <w:p w:rsidR="006A2836" w:rsidRDefault="006A2836" w:rsidP="006A2836">
      <w:pPr>
        <w:ind w:left="0"/>
      </w:pPr>
      <w:r>
        <w:t>“Victims, treatment providers, lawmakers and everyone else will benefit greatly by recognizing why Einstein’s statement reveals that the only effective way to change ourselves</w:t>
      </w:r>
      <w:r w:rsidR="00267407">
        <w:t>, others</w:t>
      </w:r>
      <w:r>
        <w:t xml:space="preserve"> </w:t>
      </w:r>
      <w:r w:rsidR="00267407">
        <w:t>or</w:t>
      </w:r>
      <w:r>
        <w:t xml:space="preserve"> our reality is through changing our perception. This is difficult to do for many because it requires the ability see reality </w:t>
      </w:r>
      <w:r w:rsidR="001D79C4">
        <w:t xml:space="preserve">as something </w:t>
      </w:r>
      <w:r>
        <w:t xml:space="preserve">that responds </w:t>
      </w:r>
      <w:r>
        <w:lastRenderedPageBreak/>
        <w:t xml:space="preserve">to your thoughts. </w:t>
      </w:r>
      <w:r w:rsidR="00F85CBC">
        <w:t>There are obvious and not-so-obvious ways in which</w:t>
      </w:r>
      <w:r w:rsidR="008523D4">
        <w:t xml:space="preserve"> our thoughts create</w:t>
      </w:r>
      <w:r w:rsidR="00F85CBC">
        <w:t>. Let</w:t>
      </w:r>
      <w:r w:rsidR="008523D4">
        <w:t>’</w:t>
      </w:r>
      <w:r w:rsidR="00F85CBC">
        <w:t>s begin with the obvious</w:t>
      </w:r>
      <w:r>
        <w:t>.</w:t>
      </w:r>
    </w:p>
    <w:p w:rsidR="00090E24" w:rsidRDefault="00090E24" w:rsidP="00090E24">
      <w:pPr>
        <w:ind w:left="0"/>
      </w:pPr>
      <w:r>
        <w:t>A person who holds negative views of human nature will always attempt to free themselves of incorrect and self-destructive assessments of their own nature. They will therefore project the evil they believe exists within human nature and themselves on</w:t>
      </w:r>
      <w:r w:rsidR="003D1F48">
        <w:t>to</w:t>
      </w:r>
      <w:r>
        <w:t xml:space="preserve"> others (groups with tendencies and behaviors considered evil). In their eyes, the group to which they belong will be considered holy and the other evil. </w:t>
      </w:r>
    </w:p>
    <w:p w:rsidR="00090E24" w:rsidRDefault="00090E24" w:rsidP="00090E24">
      <w:pPr>
        <w:ind w:left="0"/>
      </w:pPr>
      <w:r>
        <w:t xml:space="preserve">If their aim is to suppress and destroy the evil (the other group), their bias, stereotyping and unwarranted cruelty will hurt others. Many countries fail because this tendency once allowed to begin quickly gets out of control and </w:t>
      </w:r>
      <w:r>
        <w:rPr>
          <w:i/>
        </w:rPr>
        <w:t>undermines society</w:t>
      </w:r>
      <w:r>
        <w:t xml:space="preserve">. This is not a rare and isolated occurrence, but is an ongoing, destructive phenomenon, within families, states and countries. </w:t>
      </w:r>
    </w:p>
    <w:p w:rsidR="00090E24" w:rsidRDefault="002E0CF9" w:rsidP="00090E24">
      <w:pPr>
        <w:ind w:left="0"/>
      </w:pPr>
      <w:r>
        <w:t>So far, I explained the obvious result of</w:t>
      </w:r>
      <w:r w:rsidR="00AC6206">
        <w:t xml:space="preserve"> </w:t>
      </w:r>
      <w:r>
        <w:t>negative thinking. But what happens if we just believe the universe is unfriendly and people hostile but treat them kindly? The answer is that we will become victims of others</w:t>
      </w:r>
      <w:r w:rsidR="00090E24">
        <w:t>. When we see the universe as being an unfriendly place, it becomes one</w:t>
      </w:r>
      <w:r>
        <w:t>, and this is what Einstein understood</w:t>
      </w:r>
      <w:r w:rsidR="00090E24">
        <w:t>.</w:t>
      </w:r>
      <w:r>
        <w:t xml:space="preserve"> </w:t>
      </w:r>
    </w:p>
    <w:p w:rsidR="00090E24" w:rsidRDefault="00090E24" w:rsidP="00090E24">
      <w:pPr>
        <w:ind w:left="0"/>
      </w:pPr>
      <w:r>
        <w:t xml:space="preserve">Because Einstein knew that we are all part of one unbroken energy, he may have realized that negative thoughts and emotions themselves could have a direct impact on the environment and other people, so beyond the obvious, more may be going on. </w:t>
      </w:r>
    </w:p>
    <w:p w:rsidR="00090E24" w:rsidRDefault="00090E24" w:rsidP="00090E24">
      <w:pPr>
        <w:ind w:left="0"/>
      </w:pPr>
      <w:r>
        <w:t xml:space="preserve">A rapidly emerging self-help and therapy movement is based on the idea that we are part of an </w:t>
      </w:r>
      <w:r w:rsidRPr="00D44614">
        <w:rPr>
          <w:i/>
        </w:rPr>
        <w:t xml:space="preserve">interactive </w:t>
      </w:r>
      <w:r w:rsidR="00857085" w:rsidRPr="00D44614">
        <w:rPr>
          <w:i/>
        </w:rPr>
        <w:t>universe</w:t>
      </w:r>
      <w:r w:rsidR="00857085">
        <w:t xml:space="preserve"> </w:t>
      </w:r>
      <w:r>
        <w:t>that is responsive to our thoughts and emotions.</w:t>
      </w:r>
      <w:r w:rsidR="00857085">
        <w:t xml:space="preserve"> Believing you are a beautiful person is </w:t>
      </w:r>
      <w:r w:rsidR="00857085">
        <w:lastRenderedPageBreak/>
        <w:t>true regardless of your beliefs, but when you believe it it becomes an experienced reality.</w:t>
      </w:r>
    </w:p>
    <w:p w:rsidR="00090E24" w:rsidRDefault="00090E24" w:rsidP="00090E24">
      <w:pPr>
        <w:ind w:left="0"/>
      </w:pPr>
      <w:r>
        <w:t xml:space="preserve">The conviction that </w:t>
      </w:r>
      <w:r w:rsidR="00857085">
        <w:t>all people are beautiful people will create that as your personal experience in life. Through inner fields of connectedness your beliefs create reality, and one way is by</w:t>
      </w:r>
      <w:r>
        <w:t xml:space="preserve"> evok</w:t>
      </w:r>
      <w:r w:rsidR="00857085">
        <w:t>ing</w:t>
      </w:r>
      <w:r>
        <w:t xml:space="preserve"> behavior from others in keeping with </w:t>
      </w:r>
      <w:r w:rsidR="00857085">
        <w:t>your</w:t>
      </w:r>
      <w:r>
        <w:t xml:space="preserve"> belief. </w:t>
      </w:r>
      <w:r w:rsidR="00857085">
        <w:t>Simply by thinking the person you are talking to is bad</w:t>
      </w:r>
      <w:r w:rsidR="004A4FFB">
        <w:t>, for example,</w:t>
      </w:r>
      <w:r w:rsidR="00857085">
        <w:t xml:space="preserve"> will have a direct impact on them psychologically.</w:t>
      </w:r>
    </w:p>
    <w:p w:rsidR="00090E24" w:rsidRDefault="00090E24" w:rsidP="00090E24">
      <w:pPr>
        <w:ind w:left="0"/>
      </w:pPr>
      <w:r>
        <w:t xml:space="preserve">When we believe that the universe is dangerous, untrustworthy and cruel, it will appear to be </w:t>
      </w:r>
      <w:bookmarkStart w:id="27" w:name="OLE_LINK23"/>
      <w:r>
        <w:t>dangerous, untrustworthy and cruel</w:t>
      </w:r>
      <w:bookmarkEnd w:id="27"/>
      <w:r>
        <w:t xml:space="preserve">, </w:t>
      </w:r>
      <w:r w:rsidR="00857085">
        <w:t xml:space="preserve">and we will become victims of others </w:t>
      </w:r>
      <w:r>
        <w:t xml:space="preserve">because thinking it is so evokes it. </w:t>
      </w:r>
    </w:p>
    <w:p w:rsidR="006E7AC3" w:rsidRPr="006E7AC3" w:rsidRDefault="006E7AC3" w:rsidP="006E7AC3">
      <w:pPr>
        <w:ind w:left="0"/>
      </w:pPr>
      <w:r>
        <w:t>If this is true, you might wonder why it isn’t known by mainstream science and broadcast by orthodox psychology and mainstream media.</w:t>
      </w:r>
    </w:p>
    <w:p w:rsidR="008462B5" w:rsidRDefault="00705EE1" w:rsidP="00BD2DEC">
      <w:pPr>
        <w:pStyle w:val="Heading2"/>
      </w:pPr>
      <w:r w:rsidRPr="00705EE1">
        <w:rPr>
          <w:b/>
        </w:rPr>
        <w:lastRenderedPageBreak/>
        <w:t>2</w:t>
      </w:r>
      <w:r>
        <w:t>:</w:t>
      </w:r>
      <w:bookmarkStart w:id="28" w:name="OLE_LINK16"/>
      <w:r w:rsidR="00BD2DEC">
        <w:t xml:space="preserve"> </w:t>
      </w:r>
      <w:r w:rsidR="008462B5">
        <w:t>SCIENTIFIC METHOD</w:t>
      </w:r>
    </w:p>
    <w:bookmarkEnd w:id="28"/>
    <w:p w:rsidR="006E7AC3" w:rsidRDefault="006E7AC3" w:rsidP="006E7AC3">
      <w:pPr>
        <w:ind w:left="0"/>
      </w:pPr>
      <w:r>
        <w:t>The process by which thoughts directly impact reality is invisible because it happens on inner levels that traditional science never discovered.</w:t>
      </w:r>
    </w:p>
    <w:p w:rsidR="00267407" w:rsidRDefault="00267407" w:rsidP="00267407">
      <w:pPr>
        <w:ind w:left="0"/>
      </w:pPr>
      <w:r>
        <w:t>To understand wh</w:t>
      </w:r>
      <w:r w:rsidR="006E7AC3">
        <w:t>y</w:t>
      </w:r>
      <w:r w:rsidR="004A4FFB">
        <w:t xml:space="preserve"> the mainstream establishment fails to see this important truth about reality and human nature</w:t>
      </w:r>
      <w:r>
        <w:t xml:space="preserve">, realize that modern science was created by the </w:t>
      </w:r>
      <w:r w:rsidR="002651D0">
        <w:t>C</w:t>
      </w:r>
      <w:r>
        <w:t xml:space="preserve">hurch of England in the 1500's to find out the nature of reality and meaning of life, but separated from the church as a separate discipline to escape religious bias and fervor. </w:t>
      </w:r>
    </w:p>
    <w:p w:rsidR="00267407" w:rsidRDefault="0036748F" w:rsidP="00267407">
      <w:pPr>
        <w:ind w:left="0"/>
      </w:pPr>
      <w:r>
        <w:t>To prevent what had happened with the church from ever happening again, e</w:t>
      </w:r>
      <w:r w:rsidR="006E7AC3">
        <w:t xml:space="preserve">arly scientists </w:t>
      </w:r>
      <w:r>
        <w:t>were trained to be objective, and this caused them to downplay the importance of subjectivity in general. They also</w:t>
      </w:r>
      <w:r w:rsidR="006E7AC3">
        <w:t xml:space="preserve"> devised </w:t>
      </w:r>
      <w:r>
        <w:t xml:space="preserve">the scientific </w:t>
      </w:r>
      <w:r w:rsidR="006E7AC3">
        <w:t xml:space="preserve">method of </w:t>
      </w:r>
      <w:r>
        <w:t>discerning</w:t>
      </w:r>
      <w:r w:rsidR="006E7AC3">
        <w:t xml:space="preserve"> facts</w:t>
      </w:r>
      <w:r>
        <w:t xml:space="preserve">, that by its very nature automatically eliminated subjective influence. Something had to be measured and weighed, or in some way proven </w:t>
      </w:r>
      <w:r w:rsidRPr="0036748F">
        <w:rPr>
          <w:i/>
        </w:rPr>
        <w:t>physically</w:t>
      </w:r>
      <w:r>
        <w:t xml:space="preserve"> to be</w:t>
      </w:r>
      <w:r w:rsidR="004A4FFB">
        <w:t xml:space="preserve"> called</w:t>
      </w:r>
      <w:r>
        <w:t xml:space="preserve"> a fact</w:t>
      </w:r>
      <w:r w:rsidR="004A4FFB">
        <w:t>.</w:t>
      </w:r>
      <w:r>
        <w:t xml:space="preserve"> </w:t>
      </w:r>
      <w:r w:rsidR="00267407">
        <w:t>Consciousness</w:t>
      </w:r>
      <w:r>
        <w:t>, of course,</w:t>
      </w:r>
      <w:r w:rsidR="00267407">
        <w:t xml:space="preserve"> </w:t>
      </w:r>
      <w:r w:rsidR="006E7AC3">
        <w:t xml:space="preserve">could not be measured </w:t>
      </w:r>
      <w:r w:rsidR="00267407">
        <w:t xml:space="preserve">with the tools of early science. </w:t>
      </w:r>
    </w:p>
    <w:p w:rsidR="0036748F" w:rsidRDefault="0036748F" w:rsidP="0036748F">
      <w:pPr>
        <w:ind w:left="0"/>
      </w:pPr>
      <w:r>
        <w:t>Over time, only physical facts accumulated</w:t>
      </w:r>
      <w:r w:rsidR="004A4FFB">
        <w:t>,</w:t>
      </w:r>
      <w:r>
        <w:t xml:space="preserve"> and out of these finding</w:t>
      </w:r>
      <w:r w:rsidR="00C2607E">
        <w:t>s</w:t>
      </w:r>
      <w:r>
        <w:t xml:space="preserve"> a </w:t>
      </w:r>
      <w:r w:rsidR="00C2607E">
        <w:t xml:space="preserve">picture of an exclusively physical universe developed. Science never </w:t>
      </w:r>
      <w:r w:rsidR="00C2607E" w:rsidRPr="00C2607E">
        <w:rPr>
          <w:u w:val="single"/>
        </w:rPr>
        <w:t>dis</w:t>
      </w:r>
      <w:r w:rsidR="00C2607E">
        <w:t xml:space="preserve">proved mind over matter, a soul, telepathy or inner levels of reality, but because of its bias and growing paradigm decided </w:t>
      </w:r>
      <w:r w:rsidR="00C91CE4">
        <w:t>all these were</w:t>
      </w:r>
      <w:r w:rsidR="00C2607E">
        <w:t xml:space="preserve"> disproven. Traditional science does not want to </w:t>
      </w:r>
      <w:r w:rsidR="00C2607E">
        <w:lastRenderedPageBreak/>
        <w:t>consider the possibility because it will undermine the currently accepted paradigm of an accidently formed universe of a mechanical nature.</w:t>
      </w:r>
    </w:p>
    <w:p w:rsidR="00267407" w:rsidRDefault="00267407" w:rsidP="00876AEA">
      <w:pPr>
        <w:ind w:left="0"/>
      </w:pPr>
      <w:r>
        <w:t>If you go to school to be a doctor, engineer, psychologist or anything else</w:t>
      </w:r>
      <w:r w:rsidR="004A4FFB">
        <w:t>,</w:t>
      </w:r>
      <w:r>
        <w:t xml:space="preserve"> this is what you learn.</w:t>
      </w:r>
      <w:r w:rsidR="00876AEA">
        <w:t xml:space="preserve"> </w:t>
      </w:r>
      <w:r>
        <w:t xml:space="preserve">The universe is said to run like a giant machine that was accidentally created. </w:t>
      </w:r>
      <w:r w:rsidR="00876AEA">
        <w:t xml:space="preserve">The mechanical view is based on the false premise that atoms are little physical building blocks that stack together like bricks to give us the structure of physical reality. </w:t>
      </w:r>
      <w:r>
        <w:t>In this view, consciousness is believed to be a byproduct of the brain, and</w:t>
      </w:r>
      <w:r w:rsidR="00876AEA">
        <w:t xml:space="preserve"> ha</w:t>
      </w:r>
      <w:r w:rsidR="00C91CE4">
        <w:t>s</w:t>
      </w:r>
      <w:r w:rsidR="00876AEA">
        <w:t xml:space="preserve"> </w:t>
      </w:r>
      <w:r w:rsidR="00C91CE4">
        <w:t>no</w:t>
      </w:r>
      <w:r w:rsidR="00876AEA">
        <w:t xml:space="preserve"> ability to affect physical events or objects</w:t>
      </w:r>
      <w:r>
        <w:t xml:space="preserve">. </w:t>
      </w:r>
      <w:r w:rsidR="00876AEA">
        <w:t>This is what your society and parents told you was true when you were growing up</w:t>
      </w:r>
      <w:r>
        <w:t>.</w:t>
      </w:r>
    </w:p>
    <w:p w:rsidR="00547E18" w:rsidRDefault="00547E18" w:rsidP="00547E18">
      <w:pPr>
        <w:ind w:left="0"/>
      </w:pPr>
      <w:r>
        <w:t>Modern psychology was created to teach this view to the general population. They attempted to enforce this view by claiming anyone who perceives reality to be different is deluded and</w:t>
      </w:r>
      <w:r w:rsidR="00044B48">
        <w:t>/or</w:t>
      </w:r>
      <w:r>
        <w:t xml:space="preserve"> suffering a psychological disorder.</w:t>
      </w:r>
    </w:p>
    <w:p w:rsidR="00044B48" w:rsidRDefault="00876AEA" w:rsidP="00267407">
      <w:pPr>
        <w:ind w:left="0"/>
      </w:pPr>
      <w:r>
        <w:t>However, b</w:t>
      </w:r>
      <w:r w:rsidR="00267407">
        <w:t>ecause instruments are now sophisticated enough to study quantum energy and consciousness,</w:t>
      </w:r>
      <w:r>
        <w:t xml:space="preserve"> </w:t>
      </w:r>
      <w:r w:rsidR="00267407">
        <w:t xml:space="preserve">physicists have recently come to </w:t>
      </w:r>
      <w:r>
        <w:t>diametrically opposed paradigm</w:t>
      </w:r>
      <w:r w:rsidR="00267407">
        <w:t>. Using the scientific method</w:t>
      </w:r>
      <w:r w:rsidR="00547E18">
        <w:t>,</w:t>
      </w:r>
      <w:r w:rsidR="00267407">
        <w:t xml:space="preserve"> physicists are now able to validate that the universe is built up of continuous non-physical </w:t>
      </w:r>
      <w:r w:rsidR="00267407" w:rsidRPr="00044B48">
        <w:rPr>
          <w:i/>
        </w:rPr>
        <w:t>energy</w:t>
      </w:r>
      <w:r w:rsidR="00547E18" w:rsidRPr="00044B48">
        <w:rPr>
          <w:i/>
        </w:rPr>
        <w:t>-containing-information,</w:t>
      </w:r>
      <w:r w:rsidR="00547E18">
        <w:t xml:space="preserve"> which is just an acceptable scientific term for consciousness. </w:t>
      </w:r>
      <w:r w:rsidR="001C56F8">
        <w:t xml:space="preserve">What is your mind or a thought but </w:t>
      </w:r>
      <w:r w:rsidR="001C56F8" w:rsidRPr="00044B48">
        <w:rPr>
          <w:i/>
        </w:rPr>
        <w:t>energy</w:t>
      </w:r>
      <w:r w:rsidR="00044B48">
        <w:rPr>
          <w:i/>
        </w:rPr>
        <w:t>-</w:t>
      </w:r>
      <w:r w:rsidR="001C56F8" w:rsidRPr="00044B48">
        <w:rPr>
          <w:i/>
        </w:rPr>
        <w:t>containing</w:t>
      </w:r>
      <w:r w:rsidR="00044B48">
        <w:rPr>
          <w:i/>
        </w:rPr>
        <w:t>-</w:t>
      </w:r>
      <w:r w:rsidR="001C56F8" w:rsidRPr="00044B48">
        <w:rPr>
          <w:i/>
        </w:rPr>
        <w:t>information?</w:t>
      </w:r>
      <w:r w:rsidR="001C56F8">
        <w:t xml:space="preserve"> </w:t>
      </w:r>
    </w:p>
    <w:p w:rsidR="00267407" w:rsidRDefault="00547E18" w:rsidP="00267407">
      <w:pPr>
        <w:ind w:left="0"/>
      </w:pPr>
      <w:r w:rsidRPr="001C56F8">
        <w:rPr>
          <w:bCs/>
          <w:color w:val="000000"/>
          <w:szCs w:val="24"/>
        </w:rPr>
        <w:t>Consciousness is now considered by many physicists to be a state of matter, like a liquid, gas, or solid, as you will find out if you do a Google search on the subject.</w:t>
      </w:r>
      <w:r>
        <w:rPr>
          <w:b/>
          <w:color w:val="000000"/>
          <w:szCs w:val="24"/>
        </w:rPr>
        <w:t> </w:t>
      </w:r>
      <w:r>
        <w:rPr>
          <w:color w:val="000000"/>
          <w:szCs w:val="24"/>
        </w:rPr>
        <w:t xml:space="preserve">In the same way water turns into ice </w:t>
      </w:r>
      <w:r>
        <w:rPr>
          <w:color w:val="000000"/>
          <w:szCs w:val="24"/>
        </w:rPr>
        <w:lastRenderedPageBreak/>
        <w:t>under certain conditions, consciousness turns to matter under certain conditions.</w:t>
      </w:r>
    </w:p>
    <w:p w:rsidR="001C56F8" w:rsidRDefault="00267407" w:rsidP="001C56F8">
      <w:pPr>
        <w:ind w:left="0"/>
      </w:pPr>
      <w:r>
        <w:t>Science does not provide a separate field that combines the findings in one field with others, and as a result science lacks a single cohesive scientific consensus as to what reality is.</w:t>
      </w:r>
      <w:r w:rsidR="00547E18">
        <w:t xml:space="preserve"> </w:t>
      </w:r>
    </w:p>
    <w:p w:rsidR="001C56F8" w:rsidRDefault="00547E18" w:rsidP="001C56F8">
      <w:pPr>
        <w:ind w:left="0"/>
      </w:pPr>
      <w:r>
        <w:t xml:space="preserve">Psychology and therapy </w:t>
      </w:r>
      <w:r w:rsidR="001C56F8">
        <w:t>are</w:t>
      </w:r>
      <w:r>
        <w:t xml:space="preserve"> based on the mechanical paradigm that most physicist will tell you is false</w:t>
      </w:r>
      <w:r w:rsidR="001C56F8">
        <w:t>.</w:t>
      </w:r>
      <w:r w:rsidR="00267407">
        <w:t xml:space="preserve"> A doctor and a physicist will often give you two entirely different worldviews.</w:t>
      </w:r>
      <w:r w:rsidR="001C56F8">
        <w:t xml:space="preserve"> An attorney, social worker and legislator will usually adhere to the legal, but incorrect mechanical universe view. </w:t>
      </w:r>
      <w:r w:rsidR="00044B48">
        <w:t>Attached to that view are additional negative theories of a competitive and selfish species psychology bases its therapies and overall field of study on. These ideas then manifest as our personal and collective reality.</w:t>
      </w:r>
    </w:p>
    <w:p w:rsidR="00267407" w:rsidRDefault="00267407" w:rsidP="001C56F8">
      <w:pPr>
        <w:ind w:left="0"/>
      </w:pPr>
      <w:r>
        <w:t>Majority-held views of a mechanical reality</w:t>
      </w:r>
      <w:r w:rsidR="00044B48">
        <w:t xml:space="preserve"> and competitive and selfish/flawed/sinful species</w:t>
      </w:r>
      <w:r>
        <w:t xml:space="preserve"> have the weight of the entire world's establishment behind them.</w:t>
      </w:r>
      <w:r w:rsidR="001C56F8">
        <w:t xml:space="preserve"> This does not mean that the</w:t>
      </w:r>
      <w:r w:rsidR="00C91CE4">
        <w:t>se</w:t>
      </w:r>
      <w:r w:rsidR="001C56F8">
        <w:t xml:space="preserve"> theories and methods work.</w:t>
      </w:r>
    </w:p>
    <w:bookmarkEnd w:id="24"/>
    <w:p w:rsidR="000F7F27" w:rsidRPr="008462B5" w:rsidRDefault="00BD2DEC" w:rsidP="00BD2DEC">
      <w:pPr>
        <w:pStyle w:val="Heading2"/>
      </w:pPr>
      <w:r w:rsidRPr="00BD2DEC">
        <w:lastRenderedPageBreak/>
        <w:t>3</w:t>
      </w:r>
      <w:r>
        <w:t>:</w:t>
      </w:r>
      <w:bookmarkStart w:id="29" w:name="OLE_LINK17"/>
      <w:r>
        <w:t xml:space="preserve"> </w:t>
      </w:r>
      <w:r w:rsidR="000F7F27">
        <w:t>OLD &amp; NEW WORLDVIEWS</w:t>
      </w:r>
    </w:p>
    <w:bookmarkEnd w:id="29"/>
    <w:p w:rsidR="000F7F27" w:rsidRDefault="000F7F27" w:rsidP="000F7F27">
      <w:pPr>
        <w:ind w:left="0"/>
      </w:pPr>
      <w:r>
        <w:t xml:space="preserve">There are currently two scientific views of reality which conflict. The traditional scientific view suggests the universe is like a giant accidentally created, unemotional and unthinking machine. The second is that the universe is one unbroken field of intelligent energy. The latter is the view that is known to be accurate because it comes from Nobel Prize winning physicists. But the fifteenth-century view is the one we all believe because it is what we were taught. </w:t>
      </w:r>
    </w:p>
    <w:p w:rsidR="000F7F27" w:rsidRDefault="000F7F27" w:rsidP="000F7F27">
      <w:pPr>
        <w:ind w:left="0"/>
      </w:pPr>
      <w:r>
        <w:t xml:space="preserve">We still believe the fifteenth-century scientists who said we live in a world of physical disconnected objects because our thinking, emotions, lives and civilization come from internalizing that view. The way we relate to life and address problems like crime, and the methods we use to achieve goals are based on the older science. We have great difficulty thinking it to be inaccurate because it holds far more emotional weight. It is what everyone still believes, including most experts and unenlightened scientists. </w:t>
      </w:r>
    </w:p>
    <w:p w:rsidR="000F7F27" w:rsidRDefault="000F7F27" w:rsidP="000F7F27">
      <w:pPr>
        <w:ind w:left="0"/>
      </w:pPr>
      <w:r>
        <w:t xml:space="preserve">The fifteenth-century science (which draws from religion), is also the basis of our system of principles and laws. Mainstream values are always changing in response to public opinion, emerging new paradigms and common sense. However, protectors of the public, victim advocates and lawyers are trained to be the most literal and logical among us. They must also exercise caution or be called-out by </w:t>
      </w:r>
      <w:r>
        <w:lastRenderedPageBreak/>
        <w:t>those they serve, and so most will refrain from changing their views and what they advocate for in critical areas unless emotionally swayed by the tears of others, and/or pressed to do so by other respected community experts.</w:t>
      </w:r>
    </w:p>
    <w:p w:rsidR="000F7F27" w:rsidRDefault="000F7F27" w:rsidP="000F7F27">
      <w:pPr>
        <w:ind w:left="0"/>
      </w:pPr>
      <w:r>
        <w:t xml:space="preserve">Those who treat/help clients more effectively are those who are open minded. I know a parole officer in Connecticut who listens to Dr. Wayne Dyer’s philosophy. Dr. Dyer is a nationally-renown prolific self-transformation author, who during his life was all over public television teaching the new paradigm of an interactive universe that is shaped by our thoughts to affluent Connecticut citizens and voters. </w:t>
      </w:r>
    </w:p>
    <w:p w:rsidR="000F7F27" w:rsidRDefault="000F7F27" w:rsidP="000F7F27">
      <w:pPr>
        <w:ind w:left="0"/>
      </w:pPr>
      <w:r>
        <w:t xml:space="preserve">Because our civilization has used a faulty picture of reality as a map and guide, it is in deep trouble, and severe problems abound. Those problems, however, cannot be solved with the same inaccurate map. Almost all the problems in our lives and the world come from using the wrong set of “facts” on which to base our lives and actions. The wrong map will just get us to the unwanted destination a lot faster. We must instead understand the implications of the new paradigm, take them to heart, and apply them in our lives, and in important matters. </w:t>
      </w:r>
    </w:p>
    <w:p w:rsidR="000F7F27" w:rsidRPr="00F52A4B" w:rsidRDefault="000F7F27" w:rsidP="000F7F27">
      <w:pPr>
        <w:ind w:left="0"/>
      </w:pPr>
      <w:r>
        <w:t xml:space="preserve">It is time to meet life in new, more responsible, logical and </w:t>
      </w:r>
      <w:r w:rsidRPr="00682913">
        <w:rPr>
          <w:i/>
        </w:rPr>
        <w:t>liberating</w:t>
      </w:r>
      <w:r>
        <w:t xml:space="preserve"> ways that will eliminate our personal and global problems.</w:t>
      </w:r>
    </w:p>
    <w:p w:rsidR="008462B5" w:rsidRPr="008462B5" w:rsidRDefault="00BD2DEC" w:rsidP="00BD2DEC">
      <w:pPr>
        <w:pStyle w:val="Heading2"/>
      </w:pPr>
      <w:r w:rsidRPr="00BD2DEC">
        <w:rPr>
          <w:b/>
        </w:rPr>
        <w:lastRenderedPageBreak/>
        <w:t>4</w:t>
      </w:r>
      <w:r>
        <w:t xml:space="preserve">: </w:t>
      </w:r>
      <w:r w:rsidR="008462B5">
        <w:t>ONE THING YOU ALWAYS CONTROL</w:t>
      </w:r>
    </w:p>
    <w:p w:rsidR="00A05291" w:rsidRDefault="00A05291" w:rsidP="00A05291">
      <w:pPr>
        <w:ind w:left="0"/>
      </w:pPr>
      <w:r>
        <w:t xml:space="preserve">There is one thing you control no matter how difficult your life is. Even if you are a victim of a crime or are in prison for something you did not do, you control your reactions to what happens to you. Regardless of ill health, tragedy, imprisonment or abuse, you control your thinking. </w:t>
      </w:r>
    </w:p>
    <w:p w:rsidR="00A05291" w:rsidRDefault="00A05291" w:rsidP="00A05291">
      <w:pPr>
        <w:ind w:left="0"/>
      </w:pPr>
      <w:r>
        <w:t>There were times in my life when people were cruel and unfair to me.</w:t>
      </w:r>
      <w:r w:rsidR="00AC5368">
        <w:t xml:space="preserve"> I suffered from this seemingly endless pattern of abuse until I learned to change my</w:t>
      </w:r>
      <w:r w:rsidR="00BD3E79">
        <w:t xml:space="preserve"> reaction</w:t>
      </w:r>
      <w:r w:rsidR="00AC5368">
        <w:t>. B</w:t>
      </w:r>
      <w:r>
        <w:t>eing upset only hurt me, it did not hurt the</w:t>
      </w:r>
      <w:r w:rsidR="00BD2D50">
        <w:t xml:space="preserve"> bully</w:t>
      </w:r>
      <w:r>
        <w:t xml:space="preserve">, and it did not change what had happened. And if the bullies knew I was tormented, they were winning. </w:t>
      </w:r>
      <w:r w:rsidR="00AC5368">
        <w:t>Now</w:t>
      </w:r>
      <w:r w:rsidR="00BD2D50">
        <w:t xml:space="preserve"> that I have changed my reactions,</w:t>
      </w:r>
      <w:r w:rsidR="00AC5368">
        <w:t xml:space="preserve"> no one bullies me.</w:t>
      </w:r>
      <w:r w:rsidR="0081775D">
        <w:t xml:space="preserve"> And due to the heights my nonreactive mind has taken me, the ones who heartily disliked me are probably themselves tormented by my success.</w:t>
      </w:r>
    </w:p>
    <w:p w:rsidR="00A05291" w:rsidRDefault="00AC5368" w:rsidP="00A05291">
      <w:pPr>
        <w:ind w:left="0"/>
      </w:pPr>
      <w:r>
        <w:t>Y</w:t>
      </w:r>
      <w:r w:rsidR="00A05291">
        <w:t xml:space="preserve">our destiny is </w:t>
      </w:r>
      <w:r w:rsidR="00BD2D50">
        <w:t xml:space="preserve">determined </w:t>
      </w:r>
      <w:r w:rsidR="00A05291">
        <w:t xml:space="preserve">by </w:t>
      </w:r>
      <w:r w:rsidR="00BD2D50">
        <w:t xml:space="preserve">your assumptions and attitude </w:t>
      </w:r>
      <w:r w:rsidR="00A05291">
        <w:t xml:space="preserve">more so than what others do to you. </w:t>
      </w:r>
      <w:r>
        <w:t>More</w:t>
      </w:r>
      <w:r w:rsidR="00BD2D50">
        <w:t xml:space="preserve"> specifically</w:t>
      </w:r>
      <w:r>
        <w:t>, y</w:t>
      </w:r>
      <w:r w:rsidR="00A05291">
        <w:t>our reaction to what happens to you determines what will happen to you next, and to a greater degree than most people realize. If I am going to be a good author and help you to take control of your life and make it much, much better for you, I must ask you to consider this point deeply.</w:t>
      </w:r>
    </w:p>
    <w:p w:rsidR="008F78AF" w:rsidRDefault="00A05291" w:rsidP="00A05291">
      <w:pPr>
        <w:ind w:left="0"/>
      </w:pPr>
      <w:r>
        <w:lastRenderedPageBreak/>
        <w:t>Imagine that I am really, really hurt by someone, but instead of feeling deeply hurt, being angry at the person hurting me, or feeling any kind of emotional pain or self-pity, my reaction is to ignore</w:t>
      </w:r>
      <w:r w:rsidR="00BD2D50">
        <w:t xml:space="preserve"> or downplay</w:t>
      </w:r>
      <w:r>
        <w:t xml:space="preserve"> it</w:t>
      </w:r>
      <w:r w:rsidR="00BD2D50">
        <w:t xml:space="preserve"> as much as I possibly can</w:t>
      </w:r>
      <w:r>
        <w:t xml:space="preserve">. Suppose I deliberately shift my focus to a recent opposite kind of event in my life, such as when someone was really kind to me? Suppose I say an affirmation, “people like me, and I like people.” Suppose </w:t>
      </w:r>
      <w:r w:rsidR="00BD2D50">
        <w:t>that after I say my affirmations</w:t>
      </w:r>
      <w:r>
        <w:t xml:space="preserve"> I feel intense joy because now my mind is deliberately focused on something that makes me feel joyful rather than hurt? </w:t>
      </w:r>
      <w:r w:rsidR="008F78AF">
        <w:t xml:space="preserve">I am not completely ignoring the problem, but I am choosing to focus on the outcome I want to create. </w:t>
      </w:r>
    </w:p>
    <w:p w:rsidR="00A05291" w:rsidRDefault="00A05291" w:rsidP="00A05291">
      <w:pPr>
        <w:ind w:left="0"/>
      </w:pPr>
      <w:r>
        <w:t>Th</w:t>
      </w:r>
      <w:r w:rsidR="008F78AF">
        <w:t>is</w:t>
      </w:r>
      <w:r>
        <w:t xml:space="preserve"> </w:t>
      </w:r>
      <w:r w:rsidR="008F78AF">
        <w:t xml:space="preserve">method </w:t>
      </w:r>
      <w:r w:rsidR="00BD2D50">
        <w:t xml:space="preserve">may </w:t>
      </w:r>
      <w:r>
        <w:t xml:space="preserve">sound a little bit crazy to a </w:t>
      </w:r>
      <w:r w:rsidR="00BD2D50">
        <w:t>literal minded</w:t>
      </w:r>
      <w:r>
        <w:t xml:space="preserve"> person</w:t>
      </w:r>
      <w:r w:rsidR="00BD2D50">
        <w:t xml:space="preserve">. The rational approach we were taught </w:t>
      </w:r>
      <w:r w:rsidR="008F78AF">
        <w:t xml:space="preserve">tells us to </w:t>
      </w:r>
      <w:r w:rsidR="00BD2D50">
        <w:t xml:space="preserve">focus on our problems, deal with them or worry about them. Ignoring them is equated with irresponsibility. If the rent is due next week, for example, we had better not sweep the issue under the rug. If a bully is ridiculing us, we had better confront him and stop the abuse. If </w:t>
      </w:r>
      <w:r>
        <w:t xml:space="preserve">I am </w:t>
      </w:r>
      <w:r w:rsidR="00BD2D50">
        <w:t xml:space="preserve">downplaying </w:t>
      </w:r>
      <w:r>
        <w:t>the harm being done, I am not being responsible</w:t>
      </w:r>
      <w:r w:rsidR="00BD2D50">
        <w:t>, and am unlikely to</w:t>
      </w:r>
      <w:r>
        <w:t xml:space="preserve"> do something about it</w:t>
      </w:r>
      <w:r w:rsidR="008F78AF">
        <w:t>.</w:t>
      </w:r>
      <w:r>
        <w:t xml:space="preserve"> </w:t>
      </w:r>
    </w:p>
    <w:p w:rsidR="00BA2ABA" w:rsidRDefault="00A05291" w:rsidP="00A05291">
      <w:pPr>
        <w:ind w:left="0"/>
      </w:pPr>
      <w:r>
        <w:t>But what if I said science recently discovered that reality function</w:t>
      </w:r>
      <w:r w:rsidR="00FD31D7">
        <w:t>s</w:t>
      </w:r>
      <w:r>
        <w:t xml:space="preserve"> in a slightly different wa</w:t>
      </w:r>
      <w:r w:rsidR="008F78AF">
        <w:t>y</w:t>
      </w:r>
      <w:r>
        <w:t xml:space="preserve"> than we had previously thought? Suppose I told you that scientists had discovered that everything was energy, and that a responsible and logical reaction was no longer to feel pain, but to change the dynamics of the situation and undermine the power of the offender and offense by not feeding energy into it, but withdrawing energy and substituting the opposite energy? Suppose I told you that Joy had a reverse effect on attempted harm, </w:t>
      </w:r>
      <w:r>
        <w:lastRenderedPageBreak/>
        <w:t>harm done</w:t>
      </w:r>
      <w:r w:rsidR="00FD31D7">
        <w:t>,</w:t>
      </w:r>
      <w:r>
        <w:t xml:space="preserve"> and damaging after-effects? </w:t>
      </w:r>
      <w:r w:rsidR="008F78AF">
        <w:t xml:space="preserve">Suppose I told you that thinking about </w:t>
      </w:r>
      <w:r w:rsidR="008F78AF" w:rsidRPr="008F78AF">
        <w:rPr>
          <w:i/>
        </w:rPr>
        <w:t>having</w:t>
      </w:r>
      <w:r w:rsidR="008F78AF">
        <w:t xml:space="preserve"> money and one’s confidence in being able to come up with it, was creating energy that would draw money like a magnet; or that a strong fear or worry about not having enough money to pay the rent worked in the same way but to repel money?</w:t>
      </w:r>
    </w:p>
    <w:p w:rsidR="00A05291" w:rsidRDefault="00BA2ABA" w:rsidP="00A05291">
      <w:pPr>
        <w:ind w:left="0"/>
      </w:pPr>
      <w:r>
        <w:t>I</w:t>
      </w:r>
      <w:r w:rsidR="00A05291">
        <w:t xml:space="preserve">f you feed the wolf representing everything positive in life, and starve the wolf representing everything bad in life, you </w:t>
      </w:r>
      <w:r w:rsidR="00A05291" w:rsidRPr="008F78AF">
        <w:rPr>
          <w:u w:val="single"/>
        </w:rPr>
        <w:t>are</w:t>
      </w:r>
      <w:r w:rsidR="00A05291">
        <w:t xml:space="preserve"> being responsible</w:t>
      </w:r>
      <w:r>
        <w:t>.</w:t>
      </w:r>
      <w:r w:rsidR="00A05291">
        <w:t xml:space="preserve"> </w:t>
      </w:r>
      <w:r w:rsidR="008F78AF">
        <w:t>If you apply these principles properly, and project positive outcomes, y</w:t>
      </w:r>
      <w:r>
        <w:t xml:space="preserve">our life </w:t>
      </w:r>
      <w:r w:rsidR="00A05291" w:rsidRPr="008F78AF">
        <w:rPr>
          <w:u w:val="single"/>
        </w:rPr>
        <w:t>will</w:t>
      </w:r>
      <w:r w:rsidR="00A05291">
        <w:t xml:space="preserve"> begin to change for the better. Reality is energy, and with a new scientific understanding of that fact, we must reevaluate what it means to be a responsible and logical adult who deals with situations in constructive and healthy ways. </w:t>
      </w:r>
    </w:p>
    <w:p w:rsidR="00A05291" w:rsidRDefault="00A05291" w:rsidP="00A05291">
      <w:pPr>
        <w:ind w:left="0"/>
      </w:pPr>
      <w:r>
        <w:t>Regardless of whether you are deeply religious or atheist, suppose there was something new science discovered about joy? Something very powerful.</w:t>
      </w:r>
    </w:p>
    <w:p w:rsidR="00A05291" w:rsidRDefault="00A05291" w:rsidP="00A05291">
      <w:pPr>
        <w:ind w:left="0"/>
      </w:pPr>
      <w:r>
        <w:t xml:space="preserve">I will tell you that I sincerely believe that intense joy and intense positive emotions have a power in them that </w:t>
      </w:r>
      <w:r>
        <w:rPr>
          <w:i/>
        </w:rPr>
        <w:t>traditional</w:t>
      </w:r>
      <w:r>
        <w:t xml:space="preserve"> science</w:t>
      </w:r>
      <w:r w:rsidR="00242531">
        <w:t>/psychology</w:t>
      </w:r>
      <w:r>
        <w:t xml:space="preserve"> has overlooked. It is not necessary to ignore the harm that others have done to you, or to reject any kind of emotional healing process.</w:t>
      </w:r>
      <w:r w:rsidR="00242531">
        <w:t xml:space="preserve"> Blanketing emotions with a false optimism is not what I am suggesting. What I am suggesting is to focus on the positive to create more of it.</w:t>
      </w:r>
      <w:r>
        <w:t xml:space="preserve"> </w:t>
      </w:r>
      <w:r w:rsidR="00242531">
        <w:t>Y</w:t>
      </w:r>
      <w:r>
        <w:t>ou do have to control your reactions in life to stay in joy no matter what happens to you. And joy will pump positive energy directly into situations that are negative and deflate them like air being released from a balloon.</w:t>
      </w:r>
    </w:p>
    <w:p w:rsidR="00A05291" w:rsidRDefault="00A05291" w:rsidP="00A05291">
      <w:pPr>
        <w:ind w:left="0"/>
      </w:pPr>
      <w:r>
        <w:lastRenderedPageBreak/>
        <w:t>If I could feel</w:t>
      </w:r>
      <w:r w:rsidRPr="00956429">
        <w:t xml:space="preserve"> joy when I was hurt (or when harm was attempted), </w:t>
      </w:r>
      <w:r>
        <w:t xml:space="preserve">I would really frustrate the bully or person who was trying to hurt me, and at the same time I would take control of my destiny back. </w:t>
      </w:r>
    </w:p>
    <w:p w:rsidR="00A05291" w:rsidRDefault="00A05291" w:rsidP="00A05291">
      <w:pPr>
        <w:ind w:left="0"/>
      </w:pPr>
      <w:r>
        <w:t>I would no longer be letting other people victimize me.</w:t>
      </w:r>
    </w:p>
    <w:p w:rsidR="00BA2ABA" w:rsidRPr="00BA2ABA" w:rsidRDefault="00BA2ABA" w:rsidP="00BA2ABA">
      <w:pPr>
        <w:ind w:left="0"/>
      </w:pPr>
      <w:r w:rsidRPr="00BA2ABA">
        <w:t>Joy has transformative power. When you feel joy and revel in life everything change</w:t>
      </w:r>
      <w:r>
        <w:t>s</w:t>
      </w:r>
      <w:r w:rsidRPr="00BA2ABA">
        <w:t xml:space="preserve">. </w:t>
      </w:r>
    </w:p>
    <w:p w:rsidR="00BA2ABA" w:rsidRDefault="00BA2ABA" w:rsidP="00BA2ABA">
      <w:pPr>
        <w:ind w:left="0"/>
      </w:pPr>
      <w:r w:rsidRPr="00BA2ABA">
        <w:t>How do you feel joy? When you release the need to see other people as taking away your joy you gain control of how you feel, and they can no longer take away your joy. You feel joy when you realize you are a beautiful person</w:t>
      </w:r>
      <w:r w:rsidR="00FD31D7">
        <w:t>, and focus on everything good about yourself</w:t>
      </w:r>
      <w:r w:rsidRPr="00BA2ABA">
        <w:t xml:space="preserve">. You feel joy by deciding to feel joy. You feel joy by counting your blessings and being thankful for what you have. </w:t>
      </w:r>
      <w:r w:rsidR="00242531">
        <w:t>Feeling joy is simply feeding the right wolf</w:t>
      </w:r>
      <w:r w:rsidR="00FD31D7">
        <w:t xml:space="preserve"> in a very powerful and effective way</w:t>
      </w:r>
      <w:r w:rsidR="00242531">
        <w:t>.</w:t>
      </w:r>
    </w:p>
    <w:p w:rsidR="00BA2ABA" w:rsidRDefault="00BA2ABA" w:rsidP="00BA2ABA">
      <w:pPr>
        <w:ind w:left="0"/>
      </w:pPr>
      <w:r>
        <w:t>Y</w:t>
      </w:r>
      <w:r w:rsidRPr="00BA2ABA">
        <w:t xml:space="preserve">ou feel joy when you realize who you really are, </w:t>
      </w:r>
      <w:r>
        <w:t xml:space="preserve">which </w:t>
      </w:r>
      <w:r w:rsidRPr="00BA2ABA">
        <w:t xml:space="preserve">includes the </w:t>
      </w:r>
      <w:r>
        <w:t xml:space="preserve">affirmation </w:t>
      </w:r>
      <w:r w:rsidRPr="00BA2ABA">
        <w:t>that you control your destiny by your attitude toward life and others.</w:t>
      </w:r>
      <w:r w:rsidR="00FD31D7">
        <w:t xml:space="preserve"> You also feel joy when you learn the true nature of reality</w:t>
      </w:r>
      <w:r w:rsidR="00BE7775">
        <w:t>, which is much better than we think, but is not the subject of this book. I will say, however, that if you are in prison or a victim of a crime, in the bigger picture it does not really matter. You have it made, although the illusion of time-space can at times seem to suggest the opposite. But the sun is always shining, you just cannot see it through veil cast by the dark clouds of dark belief or despair. Clear your thinking and you will see the light.</w:t>
      </w:r>
    </w:p>
    <w:p w:rsidR="00FE629F" w:rsidRPr="00FE629F" w:rsidRDefault="00BD2DEC" w:rsidP="00BD2DEC">
      <w:pPr>
        <w:pStyle w:val="Heading2"/>
      </w:pPr>
      <w:bookmarkStart w:id="30" w:name="_Toc501956954"/>
      <w:bookmarkStart w:id="31" w:name="OLE_LINK11"/>
      <w:bookmarkStart w:id="32" w:name="_Toc483741001"/>
      <w:bookmarkStart w:id="33" w:name="_Toc477164355"/>
      <w:bookmarkStart w:id="34" w:name="_Toc483741005"/>
      <w:bookmarkStart w:id="35" w:name="_Toc477164381"/>
      <w:bookmarkEnd w:id="22"/>
      <w:bookmarkEnd w:id="25"/>
      <w:r w:rsidRPr="00BD2DEC">
        <w:rPr>
          <w:b/>
        </w:rPr>
        <w:lastRenderedPageBreak/>
        <w:t>5</w:t>
      </w:r>
      <w:r>
        <w:t xml:space="preserve">: </w:t>
      </w:r>
      <w:r w:rsidR="00FE629F">
        <w:t>NEGATIVE VIEWS OF HUMAN NATURE</w:t>
      </w:r>
    </w:p>
    <w:p w:rsidR="000B11B8" w:rsidRDefault="000B11B8" w:rsidP="000B11B8">
      <w:pPr>
        <w:ind w:left="0"/>
      </w:pPr>
      <w:r>
        <w:t>I wrote this book for you because you are a beautiful person and I want you to know that. The world’s entire population is suffering because of the opposite view.</w:t>
      </w:r>
    </w:p>
    <w:p w:rsidR="000B11B8" w:rsidRDefault="000B11B8" w:rsidP="000B11B8">
      <w:pPr>
        <w:ind w:left="0"/>
      </w:pPr>
      <w:r>
        <w:t xml:space="preserve">No one wants to believe they are a bad person, and no one is. But </w:t>
      </w:r>
      <w:r w:rsidR="00BE7775">
        <w:t xml:space="preserve">the </w:t>
      </w:r>
      <w:r w:rsidR="009816F4">
        <w:t>clear majority</w:t>
      </w:r>
      <w:r>
        <w:t xml:space="preserve"> are </w:t>
      </w:r>
      <w:r w:rsidR="00BE7775">
        <w:t xml:space="preserve">on some level and to some degree, </w:t>
      </w:r>
      <w:r>
        <w:t>convinced otherwise due to established views of human nature. The primary focus of the self-improvement field is to convey a more positive view of human nature to return our world to sanity and happiness. Just believing you are a good</w:t>
      </w:r>
      <w:r w:rsidR="00BE7775">
        <w:t>/beautiful</w:t>
      </w:r>
      <w:r>
        <w:t xml:space="preserve"> person will help you even if nothing else does.</w:t>
      </w:r>
    </w:p>
    <w:p w:rsidR="000B11B8" w:rsidRDefault="000B11B8" w:rsidP="000B11B8">
      <w:pPr>
        <w:ind w:left="0"/>
      </w:pPr>
      <w:r>
        <w:t xml:space="preserve">Our civilization gets its ideas about human nature and reality from science </w:t>
      </w:r>
      <w:r w:rsidR="00FF6B6C">
        <w:t xml:space="preserve">(which draws heavily from religion), </w:t>
      </w:r>
      <w:r>
        <w:t xml:space="preserve">and psychology tries to make sense of it and deliver </w:t>
      </w:r>
      <w:r w:rsidR="00FF6B6C">
        <w:t xml:space="preserve">the views of science </w:t>
      </w:r>
      <w:r>
        <w:t>to the general population.</w:t>
      </w:r>
    </w:p>
    <w:p w:rsidR="000B11B8" w:rsidRDefault="000B11B8" w:rsidP="000B11B8">
      <w:pPr>
        <w:ind w:left="0"/>
      </w:pPr>
      <w:r>
        <w:tab/>
        <w:t xml:space="preserve">The main problem in the world today, as I see it, is that all of us are born intuitively knowing the truth, but as we mature we adopt our culture’s diametrically opposed ideas, </w:t>
      </w:r>
      <w:r w:rsidRPr="00A02442">
        <w:rPr>
          <w:i/>
        </w:rPr>
        <w:t>and this results in an internal conflict.</w:t>
      </w:r>
      <w:r>
        <w:t xml:space="preserve"> Young children know they are good, whereas mainstream </w:t>
      </w:r>
      <w:r>
        <w:lastRenderedPageBreak/>
        <w:t>society has its views that tend to point to a different conclusion.</w:t>
      </w:r>
      <w:r w:rsidR="00EB1EF3">
        <w:rPr>
          <w:rStyle w:val="FootnoteReference"/>
        </w:rPr>
        <w:footnoteReference w:id="2"/>
      </w:r>
      <w:r>
        <w:t xml:space="preserve"> I believe more along the lines of what children intuitively know, and I advocate for those who know they are amazing</w:t>
      </w:r>
      <w:r w:rsidR="00EB1EF3">
        <w:t xml:space="preserve"> spiritual/energy</w:t>
      </w:r>
      <w:r>
        <w:t xml:space="preserve"> beings despite what anyone else says.</w:t>
      </w:r>
    </w:p>
    <w:p w:rsidR="000B11B8" w:rsidRDefault="000B11B8" w:rsidP="000B11B8">
      <w:pPr>
        <w:ind w:left="0"/>
      </w:pPr>
      <w:r>
        <w:t xml:space="preserve">My positive view of human nature is not derived from traditional science, religion or modern psychology, but is something completely different. In many ways it is the exact opposite. I believe that deep inside we all know that we are amazing </w:t>
      </w:r>
      <w:r w:rsidR="00E637D2">
        <w:t>souls</w:t>
      </w:r>
      <w:r>
        <w:t xml:space="preserve">, and that what we have been told by mainstream </w:t>
      </w:r>
      <w:r w:rsidR="00DE6F64">
        <w:t xml:space="preserve">thinking </w:t>
      </w:r>
      <w:r>
        <w:t>cannot possibly be true. I believe that deep inside, below the false beliefs we adopt from our culture, is a sacred and protected area. Here no one is fooled: everyone knows that they are amazing and beautiful souls. This is where my worldview comes from―from inside rather than from outside.</w:t>
      </w:r>
      <w:r w:rsidR="00B24724">
        <w:t xml:space="preserve"> This is the part of you to whom I speak. I am addressing the part of you that has never been fooled, that always has known the truth and always will. That part of you is indelible</w:t>
      </w:r>
      <w:r w:rsidR="00763CC3">
        <w:t>, indestructible and eternal</w:t>
      </w:r>
      <w:r w:rsidR="00B24724">
        <w:t>. It will not grow up and leave home, not in a million or a hundred million years.</w:t>
      </w:r>
    </w:p>
    <w:p w:rsidR="00E66015" w:rsidRDefault="000B11B8" w:rsidP="000B11B8">
      <w:pPr>
        <w:ind w:left="0"/>
      </w:pPr>
      <w:r>
        <w:lastRenderedPageBreak/>
        <w:t xml:space="preserve">We all have this </w:t>
      </w:r>
      <w:r w:rsidRPr="00AD2E56">
        <w:rPr>
          <w:i/>
        </w:rPr>
        <w:t>unshakable</w:t>
      </w:r>
      <w:r>
        <w:t xml:space="preserve"> internal belief in ourselves, and to some degree we all also have the cultural belief that is its relative opposite. The problem is that each core belief is a kind of operating program. </w:t>
      </w:r>
      <w:r w:rsidR="00AD2E56">
        <w:t xml:space="preserve">The conflicting self-images </w:t>
      </w:r>
      <w:r w:rsidR="00E66015">
        <w:t>work against each other, exhausting our energy and creating disorders and inconsistencies in behavior. The culturally imposed self is the impostor and the authentic birth-self will be the liberator of self and humanity.</w:t>
      </w:r>
    </w:p>
    <w:p w:rsidR="00DE6F64" w:rsidRDefault="000B11B8" w:rsidP="000B11B8">
      <w:pPr>
        <w:ind w:left="0"/>
      </w:pPr>
      <w:r>
        <w:t xml:space="preserve">The two different views produce two entirely </w:t>
      </w:r>
      <w:r w:rsidR="00E66015">
        <w:t>opposed</w:t>
      </w:r>
      <w:r>
        <w:t xml:space="preserve"> </w:t>
      </w:r>
      <w:r w:rsidR="00AD2E56">
        <w:t xml:space="preserve">ways of </w:t>
      </w:r>
      <w:r>
        <w:t>being and behavi</w:t>
      </w:r>
      <w:r w:rsidR="00AD2E56">
        <w:t>ng</w:t>
      </w:r>
      <w:r>
        <w:t>, and each will produce a</w:t>
      </w:r>
      <w:r w:rsidR="00AD2E56">
        <w:t xml:space="preserve"> different</w:t>
      </w:r>
      <w:r>
        <w:t xml:space="preserve"> type of society and civilization. Each view of human nature is a self-fulfilling prophecy. Our cultural beliefs have materialized the beings, behavior and civilization we have now. Had our culture simply reinforced the child’s intuitive sense of the goodness of everything and everyone we would</w:t>
      </w:r>
      <w:r w:rsidR="00763CC3">
        <w:t xml:space="preserve"> </w:t>
      </w:r>
      <w:r>
        <w:t>n</w:t>
      </w:r>
      <w:r w:rsidR="00763CC3">
        <w:t>o</w:t>
      </w:r>
      <w:r>
        <w:t>t have become what we are today. The world would be a better and happier place and there would</w:t>
      </w:r>
      <w:r w:rsidR="00E66015">
        <w:t xml:space="preserve"> </w:t>
      </w:r>
      <w:r>
        <w:t>n</w:t>
      </w:r>
      <w:r w:rsidR="00E66015">
        <w:t>o</w:t>
      </w:r>
      <w:r>
        <w:t>t be dysfunctional behavior. We would not be in the predicament we are in now.</w:t>
      </w:r>
      <w:r w:rsidR="00763CC3">
        <w:t xml:space="preserve"> </w:t>
      </w:r>
    </w:p>
    <w:p w:rsidR="000B11B8" w:rsidRDefault="00763CC3" w:rsidP="000B11B8">
      <w:pPr>
        <w:ind w:left="0"/>
      </w:pPr>
      <w:r>
        <w:t xml:space="preserve">We even try to make history conform to our </w:t>
      </w:r>
      <w:r w:rsidR="00DE6F64">
        <w:t xml:space="preserve">limiting and negative </w:t>
      </w:r>
      <w:r>
        <w:t>beliefs. We think early man had the same kind of social conflicts and unhappiness, that he was as limited and unhappy as we are, that he was competitive and cruel, but this is totally erroneous. It is a blind and egotistical view that is blatantly wrong. Man’s negative views of human nature have been around for about five thousand years, but before then, identity and perception were expansive</w:t>
      </w:r>
      <w:r w:rsidR="00DE6F64">
        <w:t xml:space="preserve"> in a way we cannot understand (in part because modern psychology enforces restricted perception).</w:t>
      </w:r>
      <w:r>
        <w:t xml:space="preserve"> </w:t>
      </w:r>
      <w:r w:rsidR="00DE6F64">
        <w:t xml:space="preserve">In many past eras </w:t>
      </w:r>
      <w:r>
        <w:t>the authentic self</w:t>
      </w:r>
      <w:r w:rsidR="00DE6F64">
        <w:t xml:space="preserve"> was </w:t>
      </w:r>
      <w:r w:rsidR="00DE6F64">
        <w:lastRenderedPageBreak/>
        <w:t>prominent and more of reality could be perceived. Consciousness and perception could travel anywhere, or to any time.</w:t>
      </w:r>
      <w:r w:rsidR="00271A37">
        <w:rPr>
          <w:rStyle w:val="FootnoteReference"/>
        </w:rPr>
        <w:footnoteReference w:id="3"/>
      </w:r>
    </w:p>
    <w:p w:rsidR="000B11B8" w:rsidRDefault="000B11B8" w:rsidP="000B11B8">
      <w:pPr>
        <w:ind w:left="0"/>
      </w:pPr>
      <w:r>
        <w:t xml:space="preserve">I agree with the thousands of personal growth and self-transformation authors that saturate the internet with new, more positive views of human nature that work very well to help people in practical ways. These views are very popular because they heal </w:t>
      </w:r>
      <w:r w:rsidR="00E66015">
        <w:t>many of</w:t>
      </w:r>
      <w:r>
        <w:t xml:space="preserve"> the problems our culture is perpetuating through negative and inaccurate views of human nature and reality. The free enterprise system has a way of finding truth because what </w:t>
      </w:r>
      <w:r w:rsidR="00AD2E56">
        <w:t xml:space="preserve">has intrinsic value </w:t>
      </w:r>
      <w:r>
        <w:t xml:space="preserve">has </w:t>
      </w:r>
      <w:r w:rsidR="00AD2E56">
        <w:t xml:space="preserve">monetary </w:t>
      </w:r>
      <w:r>
        <w:t xml:space="preserve">value. If a better mousetrap has </w:t>
      </w:r>
      <w:r w:rsidR="00AD2E56">
        <w:t>immense value</w:t>
      </w:r>
      <w:r>
        <w:t xml:space="preserve">, think of the value of building a better human. The value of that is mind boggling. Whomever can create a new human can </w:t>
      </w:r>
      <w:r w:rsidR="00E66015">
        <w:t>liberate</w:t>
      </w:r>
      <w:r>
        <w:t xml:space="preserve"> </w:t>
      </w:r>
      <w:r w:rsidR="00AD2E56">
        <w:t>humanity</w:t>
      </w:r>
      <w:r>
        <w:t xml:space="preserve"> and give everyone </w:t>
      </w:r>
      <w:r w:rsidR="00E66015">
        <w:t>freedom</w:t>
      </w:r>
      <w:r>
        <w:t xml:space="preserve">, happiness, </w:t>
      </w:r>
      <w:r w:rsidR="00E66015">
        <w:t xml:space="preserve">their fulfilled </w:t>
      </w:r>
      <w:r>
        <w:t xml:space="preserve">dreams, etc. </w:t>
      </w:r>
    </w:p>
    <w:p w:rsidR="000B11B8" w:rsidRDefault="000B11B8" w:rsidP="008F7BB8">
      <w:pPr>
        <w:ind w:left="0"/>
      </w:pPr>
      <w:r>
        <w:t>Millions suffer due to low self-esteem that comes from traditional definitions of human nature that are inherently negative, limiting and inaccurate. I believe depression, autism, bipolar and most mental disorders are a result of inherently negative views of human nature</w:t>
      </w:r>
      <w:r w:rsidR="0032711D">
        <w:t xml:space="preserve">―are </w:t>
      </w:r>
      <w:r>
        <w:t xml:space="preserve">a result of a conflict in the mind between the innermost authentic self (the beautiful person you are) and the </w:t>
      </w:r>
      <w:r w:rsidRPr="00C6424E">
        <w:rPr>
          <w:i/>
        </w:rPr>
        <w:t xml:space="preserve">culturally </w:t>
      </w:r>
      <w:r w:rsidRPr="00C6424E">
        <w:rPr>
          <w:i/>
        </w:rPr>
        <w:lastRenderedPageBreak/>
        <w:t>imposed</w:t>
      </w:r>
      <w:r>
        <w:t xml:space="preserve"> view of human nature. </w:t>
      </w:r>
      <w:r w:rsidR="008F7BB8">
        <w:t>Modern psychology is responsible for creating its own customer base, and business is booming.</w:t>
      </w:r>
    </w:p>
    <w:p w:rsidR="006A33C6" w:rsidRDefault="000B11B8" w:rsidP="000B11B8">
      <w:pPr>
        <w:ind w:left="0"/>
      </w:pPr>
      <w:r>
        <w:t xml:space="preserve">Millions of people have invisible limits, the source of which they are unaware of. They cannot achieve beyond a certain point because </w:t>
      </w:r>
      <w:r w:rsidR="008F7BB8">
        <w:t xml:space="preserve">of </w:t>
      </w:r>
      <w:r w:rsidR="00B46111">
        <w:t xml:space="preserve">impeding </w:t>
      </w:r>
      <w:r w:rsidR="008F7BB8">
        <w:t xml:space="preserve">beliefs. Beliefs are energy that interacts with the universe. Beliefs operate like magnets to create, destroy, draw or repel experiences. The most common destructive belief that destroys and repels positive experience </w:t>
      </w:r>
      <w:r w:rsidR="006A33C6">
        <w:t>is “</w:t>
      </w:r>
      <w:r>
        <w:t xml:space="preserve">something is wrong with </w:t>
      </w:r>
      <w:r w:rsidR="006A33C6">
        <w:t>me</w:t>
      </w:r>
      <w:r>
        <w:t>.</w:t>
      </w:r>
      <w:r w:rsidR="006A33C6">
        <w:t>”</w:t>
      </w:r>
      <w:r>
        <w:t xml:space="preserve"> </w:t>
      </w:r>
      <w:r w:rsidR="00B46111">
        <w:t>If you think something is wrong with you, or a situation, or anything, then it is. Our assumptions create our reality.</w:t>
      </w:r>
    </w:p>
    <w:p w:rsidR="000B11B8" w:rsidRDefault="000B11B8" w:rsidP="000B11B8">
      <w:pPr>
        <w:ind w:left="0"/>
      </w:pPr>
      <w:r w:rsidRPr="006A33C6">
        <w:t xml:space="preserve">Millions are struggling to get ahead without realizing the </w:t>
      </w:r>
      <w:r w:rsidRPr="006A33C6">
        <w:rPr>
          <w:i/>
        </w:rPr>
        <w:t>barriers</w:t>
      </w:r>
      <w:r w:rsidRPr="006A33C6">
        <w:t xml:space="preserve"> to success and happiness are not physical, they are psychological. </w:t>
      </w:r>
      <w:r>
        <w:t xml:space="preserve">The </w:t>
      </w:r>
      <w:r w:rsidR="006A33C6">
        <w:t>internal</w:t>
      </w:r>
      <w:r>
        <w:t xml:space="preserve"> barriers are manifest as physical barriers, ailments, behaviors, mistreatment, etc., and so people mistakenly think the outward manifestation is the cause, when instead the inner belief is the cause. </w:t>
      </w:r>
      <w:r w:rsidR="00B46111">
        <w:t xml:space="preserve">Beliefs are created, maintained or destroyed through </w:t>
      </w:r>
      <w:r w:rsidR="00B46111" w:rsidRPr="00B46111">
        <w:rPr>
          <w:i/>
        </w:rPr>
        <w:t>mental suggestion</w:t>
      </w:r>
      <w:r w:rsidR="00B46111">
        <w:t xml:space="preserve"> from self or others.</w:t>
      </w:r>
    </w:p>
    <w:p w:rsidR="000B11B8" w:rsidRDefault="000B11B8" w:rsidP="000B11B8">
      <w:pPr>
        <w:ind w:left="0"/>
      </w:pPr>
      <w:r>
        <w:t xml:space="preserve">People </w:t>
      </w:r>
      <w:r w:rsidR="006A33C6">
        <w:t xml:space="preserve">can manifest only as much as their worst belief says </w:t>
      </w:r>
      <w:r>
        <w:t xml:space="preserve">they deserve. </w:t>
      </w:r>
      <w:r w:rsidR="006A33C6">
        <w:t xml:space="preserve">In other words, even a minor belief can prevent your success. </w:t>
      </w:r>
      <w:r>
        <w:t>On the surface many will profess that they want freedom and success without realizing that on inner levels they punish</w:t>
      </w:r>
      <w:r w:rsidR="006A33C6">
        <w:t>/restrict</w:t>
      </w:r>
      <w:r>
        <w:t xml:space="preserve"> themselves due to guilt. They hold their </w:t>
      </w:r>
      <w:r w:rsidR="006A33C6">
        <w:t xml:space="preserve">internal and external </w:t>
      </w:r>
      <w:r>
        <w:t>restriction</w:t>
      </w:r>
      <w:r w:rsidR="006A33C6">
        <w:t>s</w:t>
      </w:r>
      <w:r>
        <w:t xml:space="preserve"> in place with their</w:t>
      </w:r>
      <w:r w:rsidR="006A33C6">
        <w:t xml:space="preserve"> internal beliefs</w:t>
      </w:r>
      <w:r>
        <w:t>. The guilt is a result of what they really believe deep down inside</w:t>
      </w:r>
      <w:r w:rsidR="006A33C6">
        <w:t>, not necessarily what they want to believe or say they believe</w:t>
      </w:r>
      <w:r>
        <w:t xml:space="preserve">. </w:t>
      </w:r>
    </w:p>
    <w:p w:rsidR="00B46111" w:rsidRDefault="000B11B8" w:rsidP="000B11B8">
      <w:pPr>
        <w:ind w:left="0"/>
      </w:pPr>
      <w:r>
        <w:t xml:space="preserve">The guilt-promoting beliefs are inherited concepts </w:t>
      </w:r>
      <w:r w:rsidR="006A33C6">
        <w:t>pertaining to our</w:t>
      </w:r>
      <w:r>
        <w:t xml:space="preserve"> human nature―our culture’s many official definitions and ideas </w:t>
      </w:r>
      <w:r>
        <w:lastRenderedPageBreak/>
        <w:t>that vary greatly from place to place, court to court, parole officer to parole officer and person to person.</w:t>
      </w:r>
      <w:r w:rsidR="00B46111">
        <w:t xml:space="preserve"> But those beliefs, due to what they suggest is true, almost always make us feel inadequate or guilty.</w:t>
      </w:r>
      <w:r>
        <w:t xml:space="preserve"> </w:t>
      </w:r>
    </w:p>
    <w:p w:rsidR="000B11B8" w:rsidRDefault="000B11B8" w:rsidP="000B11B8">
      <w:pPr>
        <w:ind w:left="0"/>
      </w:pPr>
      <w:r>
        <w:t xml:space="preserve">We need a new and more </w:t>
      </w:r>
      <w:r w:rsidR="00B46111">
        <w:t xml:space="preserve">positive and </w:t>
      </w:r>
      <w:r>
        <w:t xml:space="preserve">uniform consensus as to our true human nature. </w:t>
      </w:r>
      <w:r w:rsidR="006A33C6">
        <w:t xml:space="preserve">When we </w:t>
      </w:r>
      <w:r>
        <w:t xml:space="preserve">all agree that </w:t>
      </w:r>
      <w:r w:rsidR="00C82037">
        <w:t>souls are</w:t>
      </w:r>
      <w:r>
        <w:t xml:space="preserve"> good, we </w:t>
      </w:r>
      <w:r w:rsidR="00C82037">
        <w:t xml:space="preserve">will </w:t>
      </w:r>
      <w:r w:rsidR="00B46111">
        <w:t xml:space="preserve">transform our lives and societies. We will also </w:t>
      </w:r>
      <w:r>
        <w:t>treat people</w:t>
      </w:r>
      <w:r w:rsidR="00C82037">
        <w:t xml:space="preserve"> equally</w:t>
      </w:r>
      <w:r w:rsidR="00B46111">
        <w:t xml:space="preserve">, which is the subject of </w:t>
      </w:r>
      <w:r w:rsidR="00B46111" w:rsidRPr="003712D2">
        <w:rPr>
          <w:i/>
        </w:rPr>
        <w:t>part two</w:t>
      </w:r>
      <w:r w:rsidR="003712D2">
        <w:t xml:space="preserve"> I am about to begin</w:t>
      </w:r>
      <w:r>
        <w:t xml:space="preserve">. </w:t>
      </w:r>
      <w:r w:rsidR="00C82037">
        <w:t xml:space="preserve">The inconsistencies in how people are treated so commonly reported in the Criminal Justice System and in all other areas will vanish when we all can agree that we are beautiful rather than ugly humans (on the inside). </w:t>
      </w:r>
      <w:r>
        <w:t xml:space="preserve">We need to be worthy of what we truly are. </w:t>
      </w:r>
    </w:p>
    <w:p w:rsidR="000B11B8" w:rsidRDefault="000B11B8" w:rsidP="000B11B8">
      <w:pPr>
        <w:ind w:left="0"/>
      </w:pPr>
      <w:r>
        <w:t xml:space="preserve">Depending on how bad your innermost </w:t>
      </w:r>
      <w:r w:rsidRPr="00AC68A7">
        <w:rPr>
          <w:i/>
        </w:rPr>
        <w:t>internal judge</w:t>
      </w:r>
      <w:r>
        <w:t xml:space="preserve"> is, inner guilt can manifest in many ways.</w:t>
      </w:r>
      <w:r>
        <w:rPr>
          <w:rStyle w:val="FootnoteReference"/>
        </w:rPr>
        <w:footnoteReference w:id="4"/>
      </w:r>
      <w:r>
        <w:t xml:space="preserve"> Sometimes we do things that get us in trouble. Other times we just take two steps back for every step forward. </w:t>
      </w:r>
      <w:r w:rsidR="003712D2">
        <w:t xml:space="preserve">We may have periods of low moods for no apparent reason or feel inadequate, stressed or frustrated because of our internal judge. The problem is that the universe is an emotional manifestation of </w:t>
      </w:r>
      <w:r w:rsidR="003712D2">
        <w:lastRenderedPageBreak/>
        <w:t>energy. If you maintain poor emotional states, they are quick to manifest as low-quality ex</w:t>
      </w:r>
      <w:r w:rsidR="009816F4">
        <w:t>p</w:t>
      </w:r>
      <w:r w:rsidR="003712D2">
        <w:t>erience.</w:t>
      </w:r>
    </w:p>
    <w:p w:rsidR="000B11B8" w:rsidRDefault="000B11B8" w:rsidP="000B11B8">
      <w:pPr>
        <w:ind w:left="0"/>
      </w:pPr>
      <w:r>
        <w:t>Personal and social disorders, disfunction, poor attitudes, failed lives, depression, general anxiety and suffering, and every kind of problem that exists in our human reality are a result of our definitions of our human nature</w:t>
      </w:r>
      <w:r w:rsidR="00F2717A">
        <w:t xml:space="preserve"> internalized as our inner judge</w:t>
      </w:r>
      <w:r>
        <w:t>, yet no one agrees on who and what we really are. There are many belief systems in the world, and most in my opinion, have a very low evaluation of human nature. But there are new more positive view</w:t>
      </w:r>
      <w:r w:rsidR="00AD2E56">
        <w:t>s</w:t>
      </w:r>
      <w:r>
        <w:t xml:space="preserve"> emerging, and I am one of those people advocating for </w:t>
      </w:r>
      <w:r w:rsidR="003712D2">
        <w:t xml:space="preserve">them and for </w:t>
      </w:r>
      <w:r>
        <w:t xml:space="preserve">human nature. </w:t>
      </w:r>
      <w:r w:rsidR="003712D2">
        <w:t>You are a beautiful person.</w:t>
      </w:r>
    </w:p>
    <w:p w:rsidR="00F2717A" w:rsidRDefault="000B11B8" w:rsidP="000B11B8">
      <w:pPr>
        <w:ind w:left="0"/>
      </w:pPr>
      <w:r>
        <w:tab/>
        <w:t xml:space="preserve">Our </w:t>
      </w:r>
      <w:r w:rsidR="003712D2">
        <w:t xml:space="preserve">governments </w:t>
      </w:r>
      <w:r>
        <w:t xml:space="preserve">and institutions also rely on popular definitions of human nature. Our prisons are full because of our </w:t>
      </w:r>
      <w:r w:rsidR="00F2717A">
        <w:t xml:space="preserve">establishment’s </w:t>
      </w:r>
      <w:r>
        <w:t>official views,</w:t>
      </w:r>
      <w:r w:rsidR="00F2717A">
        <w:rPr>
          <w:rStyle w:val="FootnoteReference"/>
        </w:rPr>
        <w:footnoteReference w:id="5"/>
      </w:r>
      <w:r>
        <w:t xml:space="preserve"> and our politicians cannot agree on </w:t>
      </w:r>
      <w:r w:rsidR="00F2717A">
        <w:t xml:space="preserve">much of </w:t>
      </w:r>
      <w:r>
        <w:t xml:space="preserve">anything because those views are all over the place. I started this book to address this problem and help people in prison because I think punishment itself is a concept that is deeply rooted in low evaluations of human nature. </w:t>
      </w:r>
    </w:p>
    <w:p w:rsidR="000B11B8" w:rsidRPr="00174D78" w:rsidRDefault="000B11B8" w:rsidP="000B11B8">
      <w:pPr>
        <w:ind w:left="0"/>
        <w:rPr>
          <w:i/>
        </w:rPr>
      </w:pPr>
      <w:r>
        <w:lastRenderedPageBreak/>
        <w:t xml:space="preserve">Those in prison and those enforcing laws base their actions on their philosophy, but that philosophy varies from person to person. You will even find discrepancies within each person. Mercy is a factor of how one feels at the time. State programs and laws themselves are based on official philosophical ideas, yet these also vary greatly. Treatment is compassionate and helpful, or restrictive and </w:t>
      </w:r>
      <w:r w:rsidR="003712D2">
        <w:t xml:space="preserve">highly </w:t>
      </w:r>
      <w:r>
        <w:t>punitive depending on which official is in charge</w:t>
      </w:r>
      <w:r w:rsidR="00174D78">
        <w:t xml:space="preserve"> and what mood he is in at the moment</w:t>
      </w:r>
      <w:r>
        <w:t xml:space="preserve">. There is no consistency because in our society there is no field that is devoted to establishing an official set of definitions as to our human nature. </w:t>
      </w:r>
      <w:r w:rsidR="00174D78">
        <w:t xml:space="preserve">Psychology already had its turn </w:t>
      </w:r>
      <w:r w:rsidR="00C16E3F">
        <w:t>and</w:t>
      </w:r>
      <w:r w:rsidR="00174D78">
        <w:t xml:space="preserve"> failed miserably in my opinion</w:t>
      </w:r>
      <w:r w:rsidR="00C16E3F">
        <w:t>, but psychology is narrow and bias</w:t>
      </w:r>
      <w:r w:rsidR="00174D78">
        <w:t xml:space="preserve">. </w:t>
      </w:r>
      <w:r w:rsidR="00174D78" w:rsidRPr="00174D78">
        <w:rPr>
          <w:i/>
        </w:rPr>
        <w:t xml:space="preserve">Modern psychology was never a consensus considering various belief systems, but was a dictatorship created by science to enforce its views of human nature (based on the Newtonian Clockwork Universe, </w:t>
      </w:r>
      <w:r w:rsidR="00174D78">
        <w:rPr>
          <w:i/>
        </w:rPr>
        <w:t>m</w:t>
      </w:r>
      <w:r w:rsidR="00174D78" w:rsidRPr="00174D78">
        <w:rPr>
          <w:i/>
        </w:rPr>
        <w:t>echanistic paradigm</w:t>
      </w:r>
      <w:r w:rsidR="003712D2">
        <w:rPr>
          <w:i/>
        </w:rPr>
        <w:t xml:space="preserve"> and the darker and entirely incorrect theories of Freud and Darwin that it spawned</w:t>
      </w:r>
      <w:r w:rsidR="00174D78" w:rsidRPr="00174D78">
        <w:rPr>
          <w:i/>
        </w:rPr>
        <w:t>).</w:t>
      </w:r>
    </w:p>
    <w:p w:rsidR="000B11B8" w:rsidRDefault="00C16E3F" w:rsidP="000B11B8">
      <w:pPr>
        <w:ind w:left="0"/>
      </w:pPr>
      <w:r>
        <w:t>In a manner of speaking a</w:t>
      </w:r>
      <w:r w:rsidR="000B11B8">
        <w:t xml:space="preserve"> terrorist is a lawyer </w:t>
      </w:r>
      <w:r>
        <w:t xml:space="preserve">for </w:t>
      </w:r>
      <w:r w:rsidR="000B11B8">
        <w:t>our worst views of human nature</w:t>
      </w:r>
      <w:r>
        <w:t>, and I am a lawyer for a very different client―the belief that you are a beautiful person and that punishment is a faulty and destructive man-made concept</w:t>
      </w:r>
      <w:r w:rsidR="000B11B8">
        <w:t>. A scientist, laborer, legislator, therapist, and inmate are all legislating for their beliefs. Most will cite views to validate their program and the way they feel it must be done. Many impose their conclusions on their treatment of others. Some will want the death penalty, and some will offer forgiveness. Those who receive harsh punishments are often baffled</w:t>
      </w:r>
      <w:r w:rsidR="0088555A">
        <w:t xml:space="preserve"> because they do not hold the same values or beliefs </w:t>
      </w:r>
      <w:r w:rsidR="003712D2">
        <w:t xml:space="preserve">as those </w:t>
      </w:r>
      <w:r w:rsidR="0088555A">
        <w:t>imposed on them</w:t>
      </w:r>
      <w:r w:rsidR="000B11B8">
        <w:t xml:space="preserve">. </w:t>
      </w:r>
      <w:r w:rsidR="0088555A">
        <w:t xml:space="preserve">How can anyone with any kind of heart punish someone that does not even </w:t>
      </w:r>
      <w:r w:rsidR="0088555A">
        <w:lastRenderedPageBreak/>
        <w:t xml:space="preserve">believe punishment is right? </w:t>
      </w:r>
      <w:r w:rsidR="000B11B8">
        <w:t>A person that does not believe in punishment can be subject to punishment. Such a person may think punishment is the most ridiculous and destructive concept imaginable, yet they may still be sentenced to life in prison. The point is, we impose our values on others in the way we treat them. How can we know we are right when we punish people?</w:t>
      </w:r>
      <w:r w:rsidR="007F01AB">
        <w:t xml:space="preserve"> We are never right when we punish people.</w:t>
      </w:r>
    </w:p>
    <w:p w:rsidR="000B11B8" w:rsidRDefault="000B11B8" w:rsidP="000B11B8">
      <w:pPr>
        <w:ind w:left="0"/>
      </w:pPr>
      <w:r>
        <w:t xml:space="preserve">The world around us is a result of our actions, and those actions are based largely on our views of human nature. I believe that whether we kill or worship someone, our actions are a direct result of the integrity or evil we project on them through the lens of our own beliefs. It is not as much about what that individual may or may not have done as it is our assessment of who and what we think they are. Mothers defend their children no matter what they do because mothers are acting on love. </w:t>
      </w:r>
      <w:r w:rsidR="007F01AB">
        <w:t xml:space="preserve">They see the beloved through the lens of love (the most accurate and positive view). </w:t>
      </w:r>
      <w:r>
        <w:t>Terrorist stone those who disagree with them because terrorists are basing their actions on very low evaluations of human nature</w:t>
      </w:r>
      <w:r w:rsidR="007F01AB">
        <w:t>, or lack of love</w:t>
      </w:r>
      <w:r>
        <w:t>.</w:t>
      </w:r>
    </w:p>
    <w:p w:rsidR="000B11B8" w:rsidRDefault="000B11B8" w:rsidP="000B11B8">
      <w:pPr>
        <w:ind w:left="0"/>
      </w:pPr>
      <w:r>
        <w:tab/>
        <w:t xml:space="preserve">If we are to make improvements in our world, release ourselves from self-imposed limitations, and eliminate the economic problems we face, we </w:t>
      </w:r>
      <w:r w:rsidR="0061558C">
        <w:t>must</w:t>
      </w:r>
      <w:r>
        <w:t xml:space="preserve"> stop hurting others and start helping them instead. We need to stop suing and convicting and start healing and nurturing. </w:t>
      </w:r>
    </w:p>
    <w:p w:rsidR="000B11B8" w:rsidRDefault="000B11B8" w:rsidP="000B11B8">
      <w:pPr>
        <w:ind w:left="0"/>
      </w:pPr>
      <w:r>
        <w:lastRenderedPageBreak/>
        <w:t xml:space="preserve">To create a more consistent treatment of people and application of laws I propose a unique remedy. </w:t>
      </w:r>
      <w:r w:rsidRPr="001113FE">
        <w:t>I propose a new scientific field.</w:t>
      </w:r>
      <w:r w:rsidR="0061558C">
        <w:rPr>
          <w:rStyle w:val="FootnoteReference"/>
        </w:rPr>
        <w:footnoteReference w:id="6"/>
      </w:r>
      <w:r>
        <w:t xml:space="preserve"> The primary purpose of this field will be to create an official consensus as to the nature of the human being and reality. The experts in this field will be trained </w:t>
      </w:r>
      <w:r w:rsidRPr="0061558C">
        <w:rPr>
          <w:i/>
        </w:rPr>
        <w:t>not</w:t>
      </w:r>
      <w:r>
        <w:t xml:space="preserve"> to accept traditional beliefs out of hand. They will </w:t>
      </w:r>
      <w:r w:rsidRPr="0061558C">
        <w:rPr>
          <w:i/>
        </w:rPr>
        <w:t>not</w:t>
      </w:r>
      <w:r>
        <w:t xml:space="preserve"> be advocating for established psychology. They will be lawyers defending our authentic nature most evident in young children</w:t>
      </w:r>
      <w:r w:rsidR="0061558C">
        <w:t xml:space="preserve"> before enculturation has had a chance to bury the authentic self</w:t>
      </w:r>
      <w:r>
        <w:t>.</w:t>
      </w:r>
    </w:p>
    <w:p w:rsidR="000B11B8" w:rsidRPr="000B11B8" w:rsidRDefault="000B11B8" w:rsidP="000B11B8">
      <w:pPr>
        <w:ind w:left="0"/>
      </w:pPr>
      <w:r>
        <w:t xml:space="preserve">Based on what is determined by these experts, we will find out if we really deserve punishment or not. Maybe punishment is only for people who do not believe in the goodness of human nature. Experts will look at all the facts and all the religious and scientific theories and they will come to various conclusions. These conclusions will be given to the courts and institutions, and ultimately to our children, who will base a new civilization on the result. I hope to begin that movement and new field with this book and the hypothesis, </w:t>
      </w:r>
      <w:r>
        <w:rPr>
          <w:i/>
        </w:rPr>
        <w:t>you are a beautiful person.</w:t>
      </w:r>
    </w:p>
    <w:p w:rsidR="00144A73" w:rsidRDefault="00BD2DEC" w:rsidP="00BD2DEC">
      <w:pPr>
        <w:pStyle w:val="Heading2"/>
      </w:pPr>
      <w:r w:rsidRPr="00BD2DEC">
        <w:rPr>
          <w:b/>
        </w:rPr>
        <w:lastRenderedPageBreak/>
        <w:t>6</w:t>
      </w:r>
      <w:r>
        <w:t>:</w:t>
      </w:r>
      <w:bookmarkEnd w:id="30"/>
      <w:r>
        <w:t xml:space="preserve"> </w:t>
      </w:r>
      <w:r w:rsidR="004432A4">
        <w:t xml:space="preserve">MY </w:t>
      </w:r>
      <w:r w:rsidR="00FE629F">
        <w:t>PHILOSOPHY</w:t>
      </w:r>
    </w:p>
    <w:bookmarkEnd w:id="31"/>
    <w:p w:rsidR="00B5688D" w:rsidRDefault="00615C24" w:rsidP="00615C24">
      <w:pPr>
        <w:ind w:left="0"/>
      </w:pPr>
      <w:r>
        <w:t xml:space="preserve">Quantum </w:t>
      </w:r>
      <w:r w:rsidR="000C5B31">
        <w:t xml:space="preserve">physics has validated my belief that </w:t>
      </w:r>
      <w:r w:rsidR="00B5688D">
        <w:t xml:space="preserve">we are all composed of the same type of energy. The universe is a single field of intelligent energy that is infinitely complex, creative and constructive. </w:t>
      </w:r>
      <w:r w:rsidR="00592340">
        <w:t>If t</w:t>
      </w:r>
      <w:r w:rsidR="00954073">
        <w:t xml:space="preserve">his energy is good, all its aspects or portions (all people) must also be good. </w:t>
      </w:r>
      <w:r w:rsidR="000C5B31">
        <w:t xml:space="preserve">The lesson in this is that no matter how you slice the pie, the ingredients are the same, </w:t>
      </w:r>
      <w:r w:rsidR="00954073">
        <w:t>a</w:t>
      </w:r>
      <w:r w:rsidR="000C5B31">
        <w:t xml:space="preserve">ll souls are </w:t>
      </w:r>
      <w:r w:rsidR="00954073">
        <w:t>the same type of grade A consciousness, or in simpler terms, all souls are equally good on a fundamental level</w:t>
      </w:r>
      <w:r w:rsidR="000C5B31">
        <w:t>.</w:t>
      </w:r>
      <w:r w:rsidR="00954073">
        <w:t xml:space="preserve"> </w:t>
      </w:r>
    </w:p>
    <w:p w:rsidR="000C5B31" w:rsidRDefault="000C5B31" w:rsidP="00B5688D">
      <w:pPr>
        <w:ind w:left="0"/>
      </w:pPr>
      <w:r>
        <w:t>This field of energy is consistent in its internal properties and propensities. This is validated by the fact that all electrons are identical.</w:t>
      </w:r>
      <w:r>
        <w:rPr>
          <w:rStyle w:val="FootnoteReference"/>
        </w:rPr>
        <w:footnoteReference w:id="7"/>
      </w:r>
      <w:r>
        <w:t xml:space="preserve"> They are identical because the consciousness or energy that creates them has universal, </w:t>
      </w:r>
      <w:r w:rsidR="00592340">
        <w:t xml:space="preserve">indelible </w:t>
      </w:r>
      <w:r>
        <w:t xml:space="preserve">properties that apply throughout reality. </w:t>
      </w:r>
    </w:p>
    <w:p w:rsidR="000C5B31" w:rsidRDefault="000C5B31" w:rsidP="000C5B31">
      <w:pPr>
        <w:ind w:left="0"/>
      </w:pPr>
      <w:r>
        <w:t xml:space="preserve">This energy operates in a consistent manner following laws of physics and its own </w:t>
      </w:r>
      <w:r w:rsidR="00592340">
        <w:t>internal</w:t>
      </w:r>
      <w:r>
        <w:t xml:space="preserve"> propensities. It is all-knowing, good, loving, creative, curious, and works for the good of the individual </w:t>
      </w:r>
      <w:r w:rsidR="00592340">
        <w:t xml:space="preserve">in a way that serves everyone else (humanity </w:t>
      </w:r>
      <w:r w:rsidR="00234A88">
        <w:t>and</w:t>
      </w:r>
      <w:r w:rsidR="00592340">
        <w:t xml:space="preserve"> all </w:t>
      </w:r>
      <w:r w:rsidR="00491BD7">
        <w:t xml:space="preserve">life and </w:t>
      </w:r>
      <w:r w:rsidR="00592340">
        <w:t>matter</w:t>
      </w:r>
      <w:r>
        <w:t xml:space="preserve"> which it forms out its own substance). </w:t>
      </w:r>
    </w:p>
    <w:p w:rsidR="000C5B31" w:rsidRPr="00CE4EBF" w:rsidRDefault="000C5B31" w:rsidP="000C5B31">
      <w:pPr>
        <w:ind w:left="0"/>
        <w:rPr>
          <w:szCs w:val="28"/>
        </w:rPr>
      </w:pPr>
      <w:r>
        <w:lastRenderedPageBreak/>
        <w:t xml:space="preserve">Universal properties remain consistent regardless of their identity/alliance. In other words, you have basic properties which are universal because of the very fact of what you are. </w:t>
      </w:r>
    </w:p>
    <w:p w:rsidR="00D66D0E" w:rsidRDefault="000C5B31" w:rsidP="000C5B31">
      <w:pPr>
        <w:ind w:left="0"/>
        <w:rPr>
          <w:i/>
        </w:rPr>
      </w:pPr>
      <w:r>
        <w:t>As I mentioned</w:t>
      </w:r>
      <w:r w:rsidRPr="00491BD7">
        <w:t xml:space="preserve">, I </w:t>
      </w:r>
      <w:r w:rsidR="00301F83" w:rsidRPr="00491BD7">
        <w:t>am attempting to form</w:t>
      </w:r>
      <w:r w:rsidRPr="00491BD7">
        <w:t xml:space="preserve"> a new scientific field and corresponding universit</w:t>
      </w:r>
      <w:r w:rsidR="00301F83" w:rsidRPr="00491BD7">
        <w:t>y</w:t>
      </w:r>
      <w:r w:rsidR="00491BD7">
        <w:t>-</w:t>
      </w:r>
      <w:r w:rsidR="007F01AB">
        <w:t>level</w:t>
      </w:r>
      <w:r w:rsidR="00301F83" w:rsidRPr="00491BD7">
        <w:t xml:space="preserve"> course</w:t>
      </w:r>
      <w:r w:rsidRPr="00491BD7">
        <w:t>.</w:t>
      </w:r>
      <w:r>
        <w:t xml:space="preserve"> </w:t>
      </w:r>
      <w:r w:rsidRPr="007F01AB">
        <w:rPr>
          <w:i/>
        </w:rPr>
        <w:t>The primary purpose of this field will be to create an official consensus as to the nature of the human being and reality.</w:t>
      </w:r>
      <w:r>
        <w:t xml:space="preserve"> Based on what is determined, we will find out if we really deserve punishment or not</w:t>
      </w:r>
      <w:r w:rsidR="00491BD7">
        <w:t xml:space="preserve"> (we do not)</w:t>
      </w:r>
      <w:r>
        <w:t>. Experts will look at all the facts and all the religious and scientific theories and they will come to various conclusions. These conclusions will be given to the courts and institutions, and ultimately to our children, who will base a new world civilization on the result. I hope to begin that movement and new field</w:t>
      </w:r>
      <w:r w:rsidR="00491BD7">
        <w:t xml:space="preserve"> in part</w:t>
      </w:r>
      <w:r>
        <w:t xml:space="preserve"> with this book and the hypothesis, </w:t>
      </w:r>
      <w:r>
        <w:rPr>
          <w:i/>
        </w:rPr>
        <w:t>you are a beautiful person.</w:t>
      </w:r>
    </w:p>
    <w:p w:rsidR="00011348" w:rsidRDefault="00D66D0E" w:rsidP="004432A4">
      <w:pPr>
        <w:ind w:left="0"/>
      </w:pPr>
      <w:r>
        <w:rPr>
          <w:i/>
        </w:rPr>
        <w:t xml:space="preserve"> </w:t>
      </w:r>
      <w:r>
        <w:t>Here is what I believe:</w:t>
      </w:r>
      <w:r w:rsidR="007F01AB">
        <w:t xml:space="preserve"> </w:t>
      </w:r>
      <w:r w:rsidR="00F11786" w:rsidRPr="003924CC">
        <w:t xml:space="preserve">We came to earth intending to </w:t>
      </w:r>
      <w:r w:rsidR="00491BD7" w:rsidRPr="003924CC">
        <w:t xml:space="preserve">have a great adventure </w:t>
      </w:r>
      <w:r w:rsidR="00F11786" w:rsidRPr="003924CC">
        <w:t xml:space="preserve">and </w:t>
      </w:r>
      <w:r w:rsidR="00491BD7" w:rsidRPr="003924CC">
        <w:t xml:space="preserve">to succeed as </w:t>
      </w:r>
      <w:r w:rsidR="007F01AB">
        <w:t xml:space="preserve">a </w:t>
      </w:r>
      <w:r w:rsidR="00F11786" w:rsidRPr="003924CC">
        <w:t>person</w:t>
      </w:r>
      <w:r w:rsidR="00491BD7" w:rsidRPr="003924CC">
        <w:t xml:space="preserve"> by developing </w:t>
      </w:r>
      <w:r w:rsidR="003924CC" w:rsidRPr="003924CC">
        <w:t xml:space="preserve">as many of </w:t>
      </w:r>
      <w:r w:rsidR="00491BD7" w:rsidRPr="003924CC">
        <w:t>our sensed potentials</w:t>
      </w:r>
      <w:r w:rsidR="003924CC" w:rsidRPr="003924CC">
        <w:t xml:space="preserve"> as possible</w:t>
      </w:r>
      <w:r w:rsidR="00491BD7" w:rsidRPr="003924CC">
        <w:t>―</w:t>
      </w:r>
      <w:r w:rsidR="003924CC" w:rsidRPr="003924CC">
        <w:t xml:space="preserve">to </w:t>
      </w:r>
      <w:r w:rsidR="00491BD7" w:rsidRPr="003924CC">
        <w:t>thrive</w:t>
      </w:r>
      <w:r w:rsidR="003924CC" w:rsidRPr="003924CC">
        <w:t xml:space="preserve"> and flourish</w:t>
      </w:r>
      <w:r w:rsidR="00491BD7" w:rsidRPr="003924CC">
        <w:t>―</w:t>
      </w:r>
      <w:r w:rsidR="00F11786" w:rsidRPr="003924CC">
        <w:t xml:space="preserve">but then for many, something happened, and we forgot who we were. </w:t>
      </w:r>
      <w:r w:rsidR="003924CC" w:rsidRPr="003924CC">
        <w:t xml:space="preserve">By age five we forget the magical and wonderful self and </w:t>
      </w:r>
      <w:r w:rsidR="0081193B">
        <w:t xml:space="preserve">perception of </w:t>
      </w:r>
      <w:r w:rsidR="003924CC" w:rsidRPr="003924CC">
        <w:t xml:space="preserve">reality we brought with us into this life. </w:t>
      </w:r>
      <w:r w:rsidR="00113804" w:rsidRPr="003924CC">
        <w:t>W</w:t>
      </w:r>
      <w:r w:rsidR="00F11786" w:rsidRPr="003924CC">
        <w:t>hen we forget the beautiful soul we were born as</w:t>
      </w:r>
      <w:r w:rsidR="003924CC" w:rsidRPr="003924CC">
        <w:t>,</w:t>
      </w:r>
      <w:r w:rsidR="00113804" w:rsidRPr="003924CC">
        <w:t xml:space="preserve"> </w:t>
      </w:r>
      <w:r w:rsidR="007F01AB">
        <w:t xml:space="preserve">and the true power of an unimpeded imagination, </w:t>
      </w:r>
      <w:r w:rsidR="004432A4" w:rsidRPr="003924CC">
        <w:t>w</w:t>
      </w:r>
      <w:r w:rsidR="00113804" w:rsidRPr="003924CC">
        <w:t>e quickly start to shrivel</w:t>
      </w:r>
      <w:r w:rsidR="00F11786" w:rsidRPr="003924CC">
        <w:t>.</w:t>
      </w:r>
      <w:r w:rsidR="00F11786">
        <w:rPr>
          <w:highlight w:val="yellow"/>
        </w:rPr>
        <w:t xml:space="preserve"> </w:t>
      </w:r>
    </w:p>
    <w:p w:rsidR="000272AB" w:rsidRDefault="00F11786" w:rsidP="004432A4">
      <w:pPr>
        <w:ind w:left="0"/>
      </w:pPr>
      <w:r>
        <w:t xml:space="preserve">Many children become shy and develop social anxiety and various inadequacies and insecurities because they get the message that they are not beautiful people. </w:t>
      </w:r>
      <w:r w:rsidR="000272AB">
        <w:t xml:space="preserve">Others become people-pleasers or attention-getters for the wrong reasons. </w:t>
      </w:r>
      <w:r w:rsidR="00011348">
        <w:t xml:space="preserve">Some lose their way, sometimes because of the negative ways of our culture or </w:t>
      </w:r>
      <w:r w:rsidR="0081193B">
        <w:t xml:space="preserve">poor </w:t>
      </w:r>
      <w:r w:rsidR="00011348">
        <w:t xml:space="preserve">social </w:t>
      </w:r>
      <w:r w:rsidR="00011348">
        <w:lastRenderedPageBreak/>
        <w:t xml:space="preserve">influences. When the message </w:t>
      </w:r>
      <w:r w:rsidR="0081193B">
        <w:t xml:space="preserve">of </w:t>
      </w:r>
      <w:r w:rsidR="00011348">
        <w:t xml:space="preserve">not </w:t>
      </w:r>
      <w:r w:rsidR="0081193B">
        <w:t xml:space="preserve">being </w:t>
      </w:r>
      <w:r w:rsidR="00011348">
        <w:t>beautiful or good</w:t>
      </w:r>
      <w:r w:rsidR="0081193B">
        <w:t xml:space="preserve"> enough is internalized,</w:t>
      </w:r>
      <w:r w:rsidR="00011348">
        <w:t xml:space="preserve"> our internal gyroscope </w:t>
      </w:r>
      <w:r w:rsidR="007F01AB">
        <w:t>can fail to keep us safe and balanced through positive concepts</w:t>
      </w:r>
      <w:r w:rsidR="0081193B">
        <w:t>.</w:t>
      </w:r>
      <w:r w:rsidR="00011348">
        <w:t xml:space="preserve"> </w:t>
      </w:r>
      <w:r w:rsidR="0081193B">
        <w:t>Once we are off balance</w:t>
      </w:r>
      <w:r w:rsidR="000272AB">
        <w:t xml:space="preserve"> and out of touch with our </w:t>
      </w:r>
      <w:r w:rsidR="007F01AB">
        <w:t xml:space="preserve">belief in our goodness and </w:t>
      </w:r>
      <w:r w:rsidR="000272AB">
        <w:t>intuition,</w:t>
      </w:r>
      <w:r w:rsidR="00011348">
        <w:t xml:space="preserve"> we can be adversely affected by the negative </w:t>
      </w:r>
      <w:r w:rsidR="000272AB">
        <w:t xml:space="preserve">suggestion </w:t>
      </w:r>
      <w:r w:rsidR="00011348">
        <w:t xml:space="preserve">around us. </w:t>
      </w:r>
    </w:p>
    <w:p w:rsidR="00011348" w:rsidRDefault="007F01AB" w:rsidP="004432A4">
      <w:pPr>
        <w:ind w:left="0"/>
      </w:pPr>
      <w:r>
        <w:t xml:space="preserve">All too frequently individuals </w:t>
      </w:r>
      <w:r w:rsidR="00011348">
        <w:t xml:space="preserve">internalize that something is wrong with </w:t>
      </w:r>
      <w:r>
        <w:t>them,</w:t>
      </w:r>
      <w:r w:rsidR="00011348">
        <w:t xml:space="preserve"> or that </w:t>
      </w:r>
      <w:r>
        <w:t>they</w:t>
      </w:r>
      <w:r w:rsidR="00011348">
        <w:t xml:space="preserve"> are</w:t>
      </w:r>
      <w:r>
        <w:t xml:space="preserve"> somehow</w:t>
      </w:r>
      <w:r w:rsidR="00011348">
        <w:t xml:space="preserve"> an unworthy person</w:t>
      </w:r>
      <w:r w:rsidR="000272AB">
        <w:t>.</w:t>
      </w:r>
      <w:r w:rsidR="00011348">
        <w:t xml:space="preserve"> </w:t>
      </w:r>
      <w:r w:rsidR="000272AB">
        <w:t>T</w:t>
      </w:r>
      <w:r w:rsidR="00011348">
        <w:t>his</w:t>
      </w:r>
      <w:r w:rsidR="000272AB">
        <w:t xml:space="preserve"> belief</w:t>
      </w:r>
      <w:r w:rsidR="00011348">
        <w:t xml:space="preserve"> </w:t>
      </w:r>
      <w:r>
        <w:t xml:space="preserve">then </w:t>
      </w:r>
      <w:r w:rsidR="00011348">
        <w:t xml:space="preserve">becomes </w:t>
      </w:r>
      <w:r w:rsidR="000272AB">
        <w:t xml:space="preserve">part of </w:t>
      </w:r>
      <w:r>
        <w:t>their</w:t>
      </w:r>
      <w:r w:rsidR="00011348">
        <w:t xml:space="preserve"> operating program that result</w:t>
      </w:r>
      <w:r w:rsidR="000272AB">
        <w:t>s</w:t>
      </w:r>
      <w:r w:rsidR="00011348">
        <w:t xml:space="preserve"> in </w:t>
      </w:r>
      <w:r w:rsidR="000272AB">
        <w:t xml:space="preserve">all-sorts of problems, obstacles, </w:t>
      </w:r>
      <w:r w:rsidR="00011348">
        <w:t xml:space="preserve">mistakes and failed experiences. </w:t>
      </w:r>
    </w:p>
    <w:p w:rsidR="00011348" w:rsidRDefault="00F11786" w:rsidP="004432A4">
      <w:pPr>
        <w:ind w:left="0"/>
      </w:pPr>
      <w:r>
        <w:t xml:space="preserve">If inside somewhere you feel that you are not good enough, you lose your </w:t>
      </w:r>
      <w:r w:rsidR="00011348">
        <w:t>birthright, your</w:t>
      </w:r>
      <w:r>
        <w:t xml:space="preserve"> natural sense of rightness</w:t>
      </w:r>
      <w:r w:rsidR="00011348">
        <w:t>, belonging and being a part of nature</w:t>
      </w:r>
      <w:r>
        <w:t xml:space="preserve">. When you </w:t>
      </w:r>
      <w:r w:rsidR="004432A4">
        <w:t xml:space="preserve">try </w:t>
      </w:r>
      <w:r>
        <w:t xml:space="preserve">to reassert </w:t>
      </w:r>
      <w:r w:rsidR="004432A4">
        <w:t>your authentic self</w:t>
      </w:r>
      <w:r w:rsidR="0089115C">
        <w:t>,</w:t>
      </w:r>
      <w:r>
        <w:t xml:space="preserve"> the domesticated aspects of self will sometimes fight back by insisting you are bad and </w:t>
      </w:r>
      <w:r w:rsidR="004432A4">
        <w:t>deserve punishment</w:t>
      </w:r>
      <w:r>
        <w:t xml:space="preserve">. You may feel </w:t>
      </w:r>
      <w:r w:rsidR="000272AB">
        <w:t>cheated, confused or guilty</w:t>
      </w:r>
      <w:r>
        <w:t xml:space="preserve">. </w:t>
      </w:r>
    </w:p>
    <w:p w:rsidR="004432A4" w:rsidRDefault="00F11786" w:rsidP="004432A4">
      <w:pPr>
        <w:ind w:left="0"/>
      </w:pPr>
      <w:r>
        <w:t xml:space="preserve">But when someone loves us and recognizes our </w:t>
      </w:r>
      <w:r w:rsidR="000272AB">
        <w:t xml:space="preserve">authentic nature and </w:t>
      </w:r>
      <w:r w:rsidR="004432A4">
        <w:t>goodness</w:t>
      </w:r>
      <w:r w:rsidR="000272AB">
        <w:t>,</w:t>
      </w:r>
      <w:r w:rsidR="004432A4">
        <w:t xml:space="preserve"> love’s vision </w:t>
      </w:r>
      <w:r w:rsidR="00011348">
        <w:t xml:space="preserve">can </w:t>
      </w:r>
      <w:r w:rsidR="000272AB">
        <w:t>remind us of who we really are</w:t>
      </w:r>
      <w:r w:rsidR="00011348">
        <w:t>, returning us to our birthright and authentic self</w:t>
      </w:r>
      <w:r w:rsidR="004432A4">
        <w:t>.</w:t>
      </w:r>
    </w:p>
    <w:p w:rsidR="004432A4" w:rsidRDefault="000272AB" w:rsidP="00A015D6">
      <w:pPr>
        <w:ind w:left="0"/>
      </w:pPr>
      <w:r>
        <w:t xml:space="preserve">As previously mentioned, </w:t>
      </w:r>
      <w:r w:rsidR="004432A4">
        <w:t>I believe that</w:t>
      </w:r>
      <w:r w:rsidR="00A015D6">
        <w:t xml:space="preserve"> </w:t>
      </w:r>
      <w:r>
        <w:t>we</w:t>
      </w:r>
      <w:r w:rsidR="00A015D6">
        <w:t xml:space="preserve"> are </w:t>
      </w:r>
      <w:r w:rsidR="00011348">
        <w:t xml:space="preserve">all </w:t>
      </w:r>
      <w:r w:rsidR="00A015D6">
        <w:t>a</w:t>
      </w:r>
      <w:r>
        <w:t>n individuali</w:t>
      </w:r>
      <w:r w:rsidR="000A70F7">
        <w:t>zed</w:t>
      </w:r>
      <w:r>
        <w:t xml:space="preserve"> </w:t>
      </w:r>
      <w:r w:rsidR="000A70F7">
        <w:t xml:space="preserve">yet infinite portion </w:t>
      </w:r>
      <w:r w:rsidR="00A015D6">
        <w:t>of an infinite spiritual force or energy which is</w:t>
      </w:r>
      <w:r w:rsidR="00011348">
        <w:t xml:space="preserve"> good</w:t>
      </w:r>
      <w:r w:rsidR="00A015D6">
        <w:t xml:space="preserve">. </w:t>
      </w:r>
      <w:r w:rsidR="00011348">
        <w:t>T</w:t>
      </w:r>
      <w:r w:rsidR="00A015D6">
        <w:t>his applies</w:t>
      </w:r>
      <w:r w:rsidR="004432A4">
        <w:t xml:space="preserve"> to everyone</w:t>
      </w:r>
      <w:r w:rsidR="000A70F7">
        <w:t>―everyone’s soul is good</w:t>
      </w:r>
      <w:r w:rsidR="00A015D6">
        <w:t xml:space="preserve">. </w:t>
      </w:r>
      <w:r w:rsidR="00011348">
        <w:t>When we live up to it we</w:t>
      </w:r>
      <w:r w:rsidR="00A015D6">
        <w:t xml:space="preserve"> and others benefit. The opposite is also true. Any harm done to </w:t>
      </w:r>
      <w:r w:rsidR="00011348">
        <w:t>us by ourselves or others</w:t>
      </w:r>
      <w:r w:rsidR="00A015D6">
        <w:t xml:space="preserve"> harm</w:t>
      </w:r>
      <w:r w:rsidR="007619BB">
        <w:t>s</w:t>
      </w:r>
      <w:r w:rsidR="00A015D6">
        <w:t xml:space="preserve"> </w:t>
      </w:r>
      <w:r w:rsidR="007619BB">
        <w:t xml:space="preserve">everyone </w:t>
      </w:r>
      <w:r w:rsidR="00A015D6">
        <w:t xml:space="preserve">because </w:t>
      </w:r>
      <w:r w:rsidR="007619BB">
        <w:t>everyone and everything is connected</w:t>
      </w:r>
      <w:r w:rsidR="000A70F7">
        <w:t xml:space="preserve"> </w:t>
      </w:r>
      <w:r w:rsidR="0089115C">
        <w:t xml:space="preserve">to </w:t>
      </w:r>
      <w:r w:rsidR="000A70F7">
        <w:t>and a portion of the whole</w:t>
      </w:r>
      <w:r w:rsidR="00A015D6">
        <w:t xml:space="preserve">. </w:t>
      </w:r>
    </w:p>
    <w:p w:rsidR="00A015D6" w:rsidRDefault="004432A4" w:rsidP="00A015D6">
      <w:pPr>
        <w:ind w:left="0"/>
      </w:pPr>
      <w:r>
        <w:t>T</w:t>
      </w:r>
      <w:r w:rsidR="00A015D6">
        <w:t xml:space="preserve">here is no experience that is forced upon you or any other. On an inner </w:t>
      </w:r>
      <w:r>
        <w:t>l</w:t>
      </w:r>
      <w:r w:rsidR="00A015D6">
        <w:t xml:space="preserve">evel you chose whatever you are going to experience </w:t>
      </w:r>
      <w:r w:rsidR="00A015D6">
        <w:lastRenderedPageBreak/>
        <w:t xml:space="preserve">beforehand. While it may seem as if people have forced certain experiences on you, this is not true. No person can force you to experience what you soul does not want, and no person can force another to fail. </w:t>
      </w:r>
      <w:r>
        <w:t xml:space="preserve">The universe </w:t>
      </w:r>
      <w:r w:rsidR="00A015D6">
        <w:t>does not work that way, and this is different than what you most likely were taught.</w:t>
      </w:r>
    </w:p>
    <w:p w:rsidR="00366A03" w:rsidRPr="00366A03" w:rsidRDefault="00366A03" w:rsidP="004E54AD">
      <w:pPr>
        <w:pStyle w:val="Heading1"/>
      </w:pPr>
      <w:bookmarkStart w:id="37" w:name="_Toc483741002"/>
      <w:bookmarkStart w:id="38" w:name="_Toc477164358"/>
      <w:bookmarkStart w:id="39" w:name="_Toc479410527"/>
      <w:bookmarkStart w:id="40" w:name="_Toc501956961"/>
      <w:bookmarkEnd w:id="32"/>
      <w:bookmarkEnd w:id="33"/>
      <w:bookmarkEnd w:id="34"/>
      <w:bookmarkEnd w:id="35"/>
      <w:r w:rsidRPr="004E54AD">
        <w:lastRenderedPageBreak/>
        <w:t>SECTION TWO</w:t>
      </w:r>
      <w:r w:rsidR="004E54AD">
        <w:t xml:space="preserve">: </w:t>
      </w:r>
      <w:r>
        <w:t>RESTORATIVE JUSTICE</w:t>
      </w:r>
    </w:p>
    <w:p w:rsidR="000C4B1F" w:rsidRPr="005277F7" w:rsidRDefault="004E54AD" w:rsidP="004E54AD">
      <w:pPr>
        <w:pStyle w:val="Heading2"/>
        <w:rPr>
          <w:szCs w:val="24"/>
        </w:rPr>
      </w:pPr>
      <w:r w:rsidRPr="004E54AD">
        <w:rPr>
          <w:b/>
        </w:rPr>
        <w:t>7</w:t>
      </w:r>
      <w:r>
        <w:t>:</w:t>
      </w:r>
      <w:bookmarkEnd w:id="37"/>
      <w:bookmarkEnd w:id="38"/>
      <w:bookmarkEnd w:id="39"/>
      <w:bookmarkEnd w:id="40"/>
      <w:r>
        <w:t xml:space="preserve"> </w:t>
      </w:r>
      <w:r w:rsidR="000E38FF">
        <w:t>ARGUMENT FOR RESTORATIVE JUSTICE</w:t>
      </w:r>
    </w:p>
    <w:p w:rsidR="00411F67" w:rsidRPr="00FE6DE1" w:rsidRDefault="000757A9" w:rsidP="004E54AD">
      <w:pPr>
        <w:pStyle w:val="MYQUOTE"/>
      </w:pPr>
      <w:r w:rsidRPr="00FE6DE1">
        <w:t>My Mother taught me that two wrong</w:t>
      </w:r>
      <w:r w:rsidR="00716558" w:rsidRPr="00FE6DE1">
        <w:t>s</w:t>
      </w:r>
      <w:r w:rsidRPr="00FE6DE1">
        <w:t xml:space="preserve"> do not make a right.</w:t>
      </w:r>
    </w:p>
    <w:p w:rsidR="000E38FF" w:rsidRDefault="000E38FF" w:rsidP="00E963DA">
      <w:pPr>
        <w:ind w:left="0"/>
      </w:pPr>
      <w:r>
        <w:t xml:space="preserve">The Restorative Justice (RJ) movement is a systematic reform that shifts the focus of the justice process itself from Criminal Justice System (CJS)-based justice actions to community-based justice actions. The focus is on restitution to victim and a solution benefiting </w:t>
      </w:r>
      <w:r>
        <w:lastRenderedPageBreak/>
        <w:t>victim, community and offender rather than punitive retribution alone.</w:t>
      </w:r>
    </w:p>
    <w:p w:rsidR="000E38FF" w:rsidRDefault="000E38FF" w:rsidP="00B4530C">
      <w:pPr>
        <w:ind w:left="0"/>
      </w:pPr>
      <w:r>
        <w:t>The RJ movement was spurred by the victim’s rights movement and the emerging consensus of community leaders and justice professionals throughout the country that neither punitive or rehabilitation programs were meeting the needs of victims, communities and offenders.</w:t>
      </w:r>
    </w:p>
    <w:p w:rsidR="004633CF" w:rsidRDefault="004633CF" w:rsidP="004633CF">
      <w:pPr>
        <w:ind w:left="0"/>
      </w:pPr>
      <w:r>
        <w:t>There is no clear empirical evidence in support of the deterrent value of incarceration. The retributive paradigm has attained dominant status as national and state policy not because of its deterrent value, but because the public and policy makers consider punitive sanctions to be the best way to showcase community disapproval of offending behavior, denounce crime and implement consequences that incapacitate offenders.</w:t>
      </w:r>
    </w:p>
    <w:p w:rsidR="000E38FF" w:rsidRDefault="000E38FF" w:rsidP="00B4530C">
      <w:pPr>
        <w:ind w:left="0"/>
      </w:pPr>
      <w:r>
        <w:t>Recent offender rehabilitation programs have not been consistently successful because they are generally insular stand-alone add-ons rather than genuine system-wide changes in the CJS process based on a new philosophy about crime, what should be done in response to it, and what truly makes communities safe.</w:t>
      </w:r>
    </w:p>
    <w:p w:rsidR="000E38FF" w:rsidRDefault="000E38FF" w:rsidP="00B4530C">
      <w:pPr>
        <w:ind w:left="0"/>
      </w:pPr>
      <w:r>
        <w:t xml:space="preserve">The public and policy makers need to be educated to the fact that the question between retributive verses RJ is not a simplistic choice between helping and hurting offenders. RJ is systematic CJS reform that allows victims and community to be heard and have input, involvement and influence in the justice process. RJ is primarily distinguished as a system that gives emphasis to victim and community involvement in the justice process. </w:t>
      </w:r>
    </w:p>
    <w:p w:rsidR="000E38FF" w:rsidRDefault="000E38FF" w:rsidP="00B4530C">
      <w:pPr>
        <w:ind w:left="0"/>
      </w:pPr>
      <w:r>
        <w:lastRenderedPageBreak/>
        <w:t xml:space="preserve">RJ works because it recognizes the long-suppressed truth that in the general sense a crime is not an offense against the state but against the victim and community. Before the time of </w:t>
      </w:r>
      <w:r w:rsidR="00234A88" w:rsidRPr="008B6938">
        <w:rPr>
          <w:i/>
        </w:rPr>
        <w:t>William,</w:t>
      </w:r>
      <w:r w:rsidRPr="008B6938">
        <w:rPr>
          <w:i/>
        </w:rPr>
        <w:t xml:space="preserve"> the Conqueror</w:t>
      </w:r>
      <w:r>
        <w:t>, RJ was the norm. It is during the middle ages that crime was redefined as an infraction against the state rather than against the victim and community. This was a deliberate redefinition of crime that gave greater power and influence to kings, allowing them greater control</w:t>
      </w:r>
      <w:r w:rsidR="008B6938">
        <w:t xml:space="preserve">, and </w:t>
      </w:r>
      <w:r>
        <w:t>the power to cho</w:t>
      </w:r>
      <w:r w:rsidR="008B6938">
        <w:t>o</w:t>
      </w:r>
      <w:r>
        <w:t>se punishments. Severe punishments helped rulers maintain hierarchical power structures through fear-based control.</w:t>
      </w:r>
    </w:p>
    <w:p w:rsidR="000E38FF" w:rsidRDefault="000E38FF" w:rsidP="00B4530C">
      <w:pPr>
        <w:ind w:left="0"/>
      </w:pPr>
      <w:r>
        <w:t>The principles and codes of conduct on which RJ is based reflects the core of many religious, ethical and long-standing traditions. RJ as a policy of promoting peace as an alternative to feuds and conflicts that often</w:t>
      </w:r>
      <w:r w:rsidR="00422E1D">
        <w:t xml:space="preserve"> </w:t>
      </w:r>
      <w:r>
        <w:t>had devastating consequences, was the preferred reparative response to crime throughout early history. As previously mentioned, it was</w:t>
      </w:r>
      <w:r w:rsidR="008B6938">
        <w:t xml:space="preserve"> </w:t>
      </w:r>
      <w:r>
        <w:t>n</w:t>
      </w:r>
      <w:r w:rsidR="008B6938">
        <w:t>o</w:t>
      </w:r>
      <w:r>
        <w:t>t until the middle ages that the “crime against the community” paradigm shifted to “a crime against the state” paradigm that is currently in use. This was a selfish means kings implemented to control politically by centralizing their authority and ability to punish all transgressors.</w:t>
      </w:r>
    </w:p>
    <w:p w:rsidR="00F44B10" w:rsidRDefault="004E54AD" w:rsidP="004E54AD">
      <w:pPr>
        <w:pStyle w:val="Heading2"/>
      </w:pPr>
      <w:bookmarkStart w:id="41" w:name="_Toc501956962"/>
      <w:bookmarkStart w:id="42" w:name="_Toc483741003"/>
      <w:r w:rsidRPr="004E54AD">
        <w:rPr>
          <w:b/>
        </w:rPr>
        <w:lastRenderedPageBreak/>
        <w:t>8</w:t>
      </w:r>
      <w:r>
        <w:t>:</w:t>
      </w:r>
      <w:bookmarkEnd w:id="41"/>
      <w:bookmarkEnd w:id="42"/>
      <w:r>
        <w:t xml:space="preserve"> </w:t>
      </w:r>
      <w:r w:rsidR="00F44B10">
        <w:t>ONLY POSITIVE AND CONSTRUCTIVE METHODS WORK</w:t>
      </w:r>
    </w:p>
    <w:p w:rsidR="00F44B10" w:rsidRDefault="00F44B10" w:rsidP="004E54AD">
      <w:pPr>
        <w:pStyle w:val="MYQUOTE"/>
      </w:pPr>
      <w:bookmarkStart w:id="43" w:name="_Toc479410529"/>
      <w:r>
        <w:t>“THE WORLD WE HAVE CREATED IS A PRODUCT OF OUR WAY OF THINKING”</w:t>
      </w:r>
      <w:bookmarkEnd w:id="43"/>
      <w:r w:rsidR="004E54AD">
        <w:t xml:space="preserve"> </w:t>
      </w:r>
      <w:r>
        <w:t>—</w:t>
      </w:r>
      <w:r w:rsidR="004E54AD">
        <w:t xml:space="preserve"> </w:t>
      </w:r>
      <w:r>
        <w:t>Albert Einstein</w:t>
      </w:r>
    </w:p>
    <w:p w:rsidR="00F44B10" w:rsidRDefault="00F44B10" w:rsidP="006246AC">
      <w:pPr>
        <w:ind w:left="0"/>
      </w:pPr>
      <w:r>
        <w:t>Genuine communities are defined by the establishment of forums to take care of their own, and this leads to other benefits and remarkable unforeseen consequences.</w:t>
      </w:r>
    </w:p>
    <w:p w:rsidR="00F44B10" w:rsidRDefault="00F44B10" w:rsidP="00F44B10">
      <w:pPr>
        <w:ind w:left="0"/>
      </w:pPr>
      <w:r>
        <w:t xml:space="preserve">In New Zealand, traditional cures follow the </w:t>
      </w:r>
      <w:r w:rsidR="00AB5A0E">
        <w:t xml:space="preserve">following </w:t>
      </w:r>
      <w:r>
        <w:t xml:space="preserve">formula. In one type of conference, which is one component of the process of RJ, everyone sharing a close relationship with the accused takes a turn recalling a time when the accused demonstrated a virtue or positive behavior. Community elders offer positive reminders of how much he is loved and appreciated. Family figures remind him of their faith in him. The false self, the criminal self-persona, diminishes as his family and friends speak to and call out the authentic self within. Family ties are also motivation to restore his noncriminal identity and behavior. As he is reminded of his authentic self, he becomes it—he steps into </w:t>
      </w:r>
      <w:r>
        <w:lastRenderedPageBreak/>
        <w:t>it. He reflects the positive vision others hold of him and reaps the virtually unlimited rewards that go with that persona and corresponding principles. The accused’s self-image shifts as beliefs associated with a criminal identity are replaced by beliefs associated with a healthy noncriminal identity. This changed self-concept then manifests as virtuous behavior.</w:t>
      </w:r>
    </w:p>
    <w:p w:rsidR="00F44B10" w:rsidRDefault="00F44B10" w:rsidP="00F44B10">
      <w:pPr>
        <w:ind w:left="0"/>
      </w:pPr>
      <w:r>
        <w:t xml:space="preserve">Prior to a conference the client should be returned to parents or loved ones or placed in the most wholesome, familiar positive-behavior-reinforcing environment possible. Prison environments can only spread criminal mentality, and teach violence, intimidation or degradation as primary ways to deal with others and get what one wants. Prisons do nothing to promote community ties and teach normal productive functioning, socialization and conflict resolution. </w:t>
      </w:r>
    </w:p>
    <w:p w:rsidR="00F44B10" w:rsidRDefault="00F44B10" w:rsidP="00F44B10">
      <w:pPr>
        <w:ind w:left="0"/>
      </w:pPr>
      <w:r>
        <w:t>The positive atmosphere of acceptance in the kind of conference I would recommend, however, is conductive to a resolution for both parties, and a cure for the accused. Even if nothing else is achieved, this positive approach can heal a criminal mentality. Unlike our current system in which everyone loses, everyone wins.</w:t>
      </w:r>
    </w:p>
    <w:p w:rsidR="00F44B10" w:rsidRDefault="00F44B10" w:rsidP="00F44B10">
      <w:pPr>
        <w:ind w:left="0"/>
      </w:pPr>
      <w:r>
        <w:t xml:space="preserve">In a RJ, primary conference victim(s), perpetrator and a trained mediator sit in a circle and allow the accused to reveal the underlying reasons why he did what he did. Tensions are high, and resentments and negative energy fill the room at the start of in-depth discussions. The accused begins explaining to the victim(s) the reasons why he did what he did. Often, the reasons astonish victims. Perpetrators often suffer various negative situations and influences. They try to do right but get steered wrong. A victim’s misconceptions of the accused’s unscrupulous or evil nature become unsupportable. In ninety percent </w:t>
      </w:r>
      <w:r>
        <w:lastRenderedPageBreak/>
        <w:t>of all cases there is a pivotal moment when the negative energy between perpetrators and victims in the room shifts to positive energy. Hostilities between victims(s) and perpetrators evaporate as negative interpretations of the accused’s intents dissolve with understanding.</w:t>
      </w:r>
    </w:p>
    <w:p w:rsidR="00F44B10" w:rsidRDefault="00F44B10" w:rsidP="00F44B10">
      <w:pPr>
        <w:ind w:left="0"/>
      </w:pPr>
      <w:r>
        <w:t>Victims then understand perpetrator’s problems better. Apology is met with forgiveness. Conversation takes a very constructive turn, and both parties want to help each other. This is in and of itself a great achievement with extensive positive ramifications, as it clears the way for real progress addressing and healing the underlying problems. Compared to the longstanding dysfunction and continued suffering that comes when issues are unresolved, RJ is a dream come true for all stakeholders.</w:t>
      </w:r>
    </w:p>
    <w:p w:rsidR="00F44B10" w:rsidRDefault="00F44B10" w:rsidP="00F44B10">
      <w:pPr>
        <w:ind w:left="0"/>
      </w:pPr>
      <w:r>
        <w:t>In the next stage a mediator guides talks to create a court contracted solution. The focus becomes how the accused can solve his underlying problem(s). Once the problem is identified, the accused will then be asked what he or she needs to realize the solution to ensure that the charged crime is not repeated. The perpetrator is then asked to suggest an acceptable working plan. The mediator makes suggestions and the final plan is signed by the perpetrator.</w:t>
      </w:r>
    </w:p>
    <w:p w:rsidR="00F44B10" w:rsidRDefault="00F44B10" w:rsidP="00F44B10">
      <w:pPr>
        <w:ind w:left="0"/>
      </w:pPr>
      <w:r>
        <w:t xml:space="preserve">Solutions go deep. Suppose that on the surface the charged crime appears to be a result of alcohol consumption. The next step would be to identify the specific problem(s) that lead him to drink alcohol. The mediator and perpetrator would then include the final comprehensive solution to the underlying problem in the contract. To eliminate the desire to drink, opportunities to realize goals may be provided. He may move to new surroundings around new people to help him make internal changes. He will be given a transformation life-plan in </w:t>
      </w:r>
      <w:r>
        <w:lastRenderedPageBreak/>
        <w:t>exchange for his agreement to stop drinking and refrain from specific old behaviors. The court’s only function is to hold the contract in the event of a breach during the perpetrator’s probation.</w:t>
      </w:r>
    </w:p>
    <w:p w:rsidR="00F44B10" w:rsidRDefault="00F44B10" w:rsidP="00F44B10">
      <w:pPr>
        <w:ind w:left="0"/>
      </w:pPr>
      <w:r>
        <w:t>With RJ, the domino effect is adverted. The ludicrous downward spiral where each side expends its vital energy and resources in a dysfunctional “punch me and I will punch you back” insanity is vacated. Society is spared the exorbitant cost of incarceration, loss of tax revenue, failed families and whole inner-city neighborhoods in some cases. The warning signals and symptoms of social problems that show up initially in individual cases in the CJS are addressed. This process prevents destructive trends and injustices in society from gaining ground and getting out of control. Society remains healthy because potential problems are nipped in the bud. They are healed before they can metastasize into a full-blow negative social trend. RJ then heals society.</w:t>
      </w:r>
    </w:p>
    <w:p w:rsidR="00F44B10" w:rsidRDefault="004E54AD" w:rsidP="004E54AD">
      <w:pPr>
        <w:pStyle w:val="Heading2"/>
      </w:pPr>
      <w:bookmarkStart w:id="44" w:name="_Toc501956958"/>
      <w:r w:rsidRPr="004E54AD">
        <w:rPr>
          <w:b/>
        </w:rPr>
        <w:lastRenderedPageBreak/>
        <w:t>9</w:t>
      </w:r>
      <w:r>
        <w:t>:</w:t>
      </w:r>
      <w:bookmarkEnd w:id="44"/>
      <w:r>
        <w:t xml:space="preserve"> </w:t>
      </w:r>
      <w:r w:rsidR="00707350">
        <w:t>ASSURED MUTUAL DESTRUCTION</w:t>
      </w:r>
    </w:p>
    <w:p w:rsidR="00F44B10" w:rsidRDefault="002C5304" w:rsidP="002C5304">
      <w:pPr>
        <w:ind w:left="0"/>
      </w:pPr>
      <w:r>
        <w:t xml:space="preserve">There </w:t>
      </w:r>
      <w:r w:rsidR="00F44B10">
        <w:t>are so many levels of malfunction in our current approach to solving problems and addressing criminal behavior that I do not know where to begin. The traditional approach assumes people are bad, and I heartily disagree with that. It also focuses on what is wrong, which I strongly disagree with. It also punishes, which I adamantly disagree with. It also tends to see little value in what can be learned from a mistake, and I steadfastly disagree with that. R</w:t>
      </w:r>
      <w:r w:rsidR="00AB5A0E">
        <w:t>J</w:t>
      </w:r>
      <w:r w:rsidR="00F44B10">
        <w:t>, however, is a fantastic movement because it is a 180° about-face that brings us out of the quicksand-like quagmire wasteland generated by profound ignorance and into the lush tropical gardens of joy and success produced by the radiant sun of truth, wisdom, trust and love</w:t>
      </w:r>
      <w:r w:rsidR="00AB5A0E">
        <w:t>.</w:t>
      </w:r>
    </w:p>
    <w:p w:rsidR="00F44B10" w:rsidRDefault="00F44B10" w:rsidP="00F44B10">
      <w:pPr>
        <w:ind w:left="0"/>
      </w:pPr>
      <w:r>
        <w:t xml:space="preserve">I am not suggesting that we should not combat crime or protect society, but am eluding to something much greater that our civilization needs to come to grips with and understand. </w:t>
      </w:r>
    </w:p>
    <w:p w:rsidR="00F44B10" w:rsidRDefault="00F44B10" w:rsidP="00F44B10">
      <w:pPr>
        <w:ind w:left="0"/>
      </w:pPr>
      <w:r>
        <w:t>The way society traditionally deal</w:t>
      </w:r>
      <w:r w:rsidR="00AB5A0E">
        <w:t>t</w:t>
      </w:r>
      <w:r>
        <w:t xml:space="preserve"> with those accused of crimes </w:t>
      </w:r>
      <w:r w:rsidR="00AB5A0E">
        <w:t>was</w:t>
      </w:r>
      <w:r>
        <w:t xml:space="preserve"> to punish and degrade them—to force them to recognize and admit their faults—to make them focus on their errors for</w:t>
      </w:r>
      <w:r w:rsidR="00422E1D">
        <w:t xml:space="preserve"> the duration of incarceration or longer</w:t>
      </w:r>
      <w:r>
        <w:t xml:space="preserve">, thinking that doing so will hopefully compel them to change their ways. </w:t>
      </w:r>
    </w:p>
    <w:p w:rsidR="00F44B10" w:rsidRDefault="00F44B10" w:rsidP="00F44B10">
      <w:pPr>
        <w:ind w:left="0"/>
      </w:pPr>
      <w:r>
        <w:lastRenderedPageBreak/>
        <w:t xml:space="preserve">This is highly dangerous and highly effective programming and motivation for criminal behavior. </w:t>
      </w:r>
      <w:r w:rsidR="00422E1D">
        <w:t>It is a bit like teaching a pilot that he is a person who crashes airplanes. Self-image is an operating program determining behavior. But also, p</w:t>
      </w:r>
      <w:r>
        <w:t xml:space="preserve">unishment, hindering restrictions and degradation only frustrate and enrage, leaving only criminal options open for survival and fueling retaliation, which sets in motion a perpetual domino-effect of </w:t>
      </w:r>
      <w:r>
        <w:rPr>
          <w:i/>
        </w:rPr>
        <w:t>Assured Mutual Destruction,</w:t>
      </w:r>
      <w:r>
        <w:t xml:space="preserve"> (AMD). However, if we find a solution to the underlying problem in R</w:t>
      </w:r>
      <w:r w:rsidR="00422E1D">
        <w:t>J</w:t>
      </w:r>
      <w:r>
        <w:t xml:space="preserve"> conferencing and if we bring a person’s virtues to his or her attention, it helps him be that person and can diffuse any anti-social fermentation that would lead to AMD. </w:t>
      </w:r>
      <w:bookmarkStart w:id="45" w:name="OLE_LINK9"/>
      <w:bookmarkStart w:id="46" w:name="OLE_LINK10"/>
      <w:r>
        <w:t>To believe the accused is a good person is to change his self-image and redirect his life onto a positive track.</w:t>
      </w:r>
    </w:p>
    <w:p w:rsidR="00F44B10" w:rsidRDefault="00F44B10" w:rsidP="00F44B10">
      <w:pPr>
        <w:ind w:left="0"/>
      </w:pPr>
      <w:r>
        <w:t>We used to tell our children to punch the bully back. We then learned that did not work, and we learned to use our words to fight back. We are now learning that our words can be more destructive than fists.</w:t>
      </w:r>
      <w:r w:rsidR="00422E1D">
        <w:rPr>
          <w:rStyle w:val="FootnoteReference"/>
        </w:rPr>
        <w:footnoteReference w:id="8"/>
      </w:r>
      <w:r>
        <w:t xml:space="preserve"> They can do great damage. </w:t>
      </w:r>
      <w:bookmarkEnd w:id="45"/>
      <w:bookmarkEnd w:id="46"/>
      <w:r>
        <w:t xml:space="preserve">The perpetual retaliatory approach in </w:t>
      </w:r>
      <w:r>
        <w:rPr>
          <w:i/>
        </w:rPr>
        <w:t>all areas</w:t>
      </w:r>
      <w:r>
        <w:t xml:space="preserve"> spreads damaging emotional poison and changes behavior for the worse. Too much poison makes us into </w:t>
      </w:r>
      <w:r>
        <w:lastRenderedPageBreak/>
        <w:t>bullies or cynics, and we begin to spread poison everywhere we go. We insult others to get back at them and feel better about ourselves. The recipient of emotional poison is then compelled to vent his or her negative emotional state on others. This is the true dynamic of AMD</w:t>
      </w:r>
      <w:r>
        <w:rPr>
          <w:i/>
        </w:rPr>
        <w:t xml:space="preserve">. </w:t>
      </w:r>
      <w:r>
        <w:t>In this way civilization is infected by the spread of emotional poison via words of degradation.</w:t>
      </w:r>
    </w:p>
    <w:p w:rsidR="00F44B10" w:rsidRDefault="00F44B10" w:rsidP="00F44B10">
      <w:pPr>
        <w:ind w:left="0"/>
      </w:pPr>
      <w:r>
        <w:t xml:space="preserve">This is civilization’s current destructive dilemma. We see it operating in politics and in school playgrounds, but it is playing-out in all areas because we do not understand the </w:t>
      </w:r>
      <w:r w:rsidR="00412D55">
        <w:t xml:space="preserve">nature of </w:t>
      </w:r>
      <w:r>
        <w:t>reality.</w:t>
      </w:r>
      <w:r w:rsidR="00412D55">
        <w:t xml:space="preserve"> </w:t>
      </w:r>
      <w:r w:rsidR="00412D55" w:rsidRPr="009775D0">
        <w:rPr>
          <w:i/>
        </w:rPr>
        <w:t>Our views, assumptions and definitions manifest physically</w:t>
      </w:r>
      <w:r w:rsidR="00F85C9C" w:rsidRPr="009775D0">
        <w:rPr>
          <w:i/>
        </w:rPr>
        <w:t>.</w:t>
      </w:r>
      <w:r>
        <w:t xml:space="preserve"> </w:t>
      </w:r>
      <w:r w:rsidR="00412D55">
        <w:t xml:space="preserve">In an interactive universe our attitudes and what we think and say has an immediate negative impact </w:t>
      </w:r>
      <w:r w:rsidR="00F85C9C">
        <w:t>on our personal environment and everyone we know</w:t>
      </w:r>
      <w:r w:rsidR="00412D55">
        <w:t xml:space="preserve">. </w:t>
      </w:r>
      <w:r w:rsidR="00F85C9C">
        <w:t xml:space="preserve">There is also an extended or ripple effect throughout society. </w:t>
      </w:r>
      <w:r>
        <w:t>This “virus”—imposing our negative definitions or seemingly justified punishments on others in the form of bullying, degrading gossip and news coverage, or incorrect “justice” such as excessive or irrational laws—is bringing the entire civilization down. Everyone is degrading someone (or many) in a perpetual virus of assured mutual destruction.</w:t>
      </w:r>
      <w:r w:rsidR="00412D55">
        <w:t xml:space="preserve"> </w:t>
      </w:r>
    </w:p>
    <w:p w:rsidR="00F44B10" w:rsidRPr="00F40EF5" w:rsidRDefault="00F44B10" w:rsidP="00F44B10">
      <w:pPr>
        <w:ind w:left="0"/>
      </w:pPr>
      <w:r>
        <w:t>Many people, our social system, institutions and government tend to restrict us because of an underlying distrust of human nature. If we cleanse civilization of incorrect negative definitions of our human nature and teach trust of human nature and our inherent goodness, a different, more beautiful world than we can now fathom will evolve.</w:t>
      </w:r>
      <w:r w:rsidR="00F85C9C">
        <w:t xml:space="preserve"> </w:t>
      </w:r>
      <w:r w:rsidR="009775D0">
        <w:t>However, w</w:t>
      </w:r>
      <w:r w:rsidR="00F85C9C">
        <w:t>e do not necessarily point to others or the establishment</w:t>
      </w:r>
      <w:r w:rsidR="009775D0">
        <w:t xml:space="preserve"> as being the source of our problems</w:t>
      </w:r>
      <w:r w:rsidR="00F85C9C">
        <w:t xml:space="preserve">. In an interactive universe that reflects our own nature and what is within us, the way </w:t>
      </w:r>
      <w:r w:rsidR="00F85C9C">
        <w:lastRenderedPageBreak/>
        <w:t xml:space="preserve">to get better results in our own life and to change society </w:t>
      </w:r>
      <w:r w:rsidR="00F85C9C">
        <w:rPr>
          <w:i/>
        </w:rPr>
        <w:t>is to change ourselves. Change yourself and your world changes.</w:t>
      </w:r>
      <w:r w:rsidR="00F40EF5">
        <w:rPr>
          <w:i/>
        </w:rPr>
        <w:t xml:space="preserve"> </w:t>
      </w:r>
      <w:r w:rsidR="00F40EF5" w:rsidRPr="00F40EF5">
        <w:t>This is more a bottom-up than top-down approach.</w:t>
      </w:r>
    </w:p>
    <w:p w:rsidR="00F54C3E" w:rsidRDefault="004E54AD" w:rsidP="004E54AD">
      <w:pPr>
        <w:pStyle w:val="Heading2"/>
      </w:pPr>
      <w:bookmarkStart w:id="47" w:name="_Toc501956966"/>
      <w:bookmarkStart w:id="48" w:name="_Toc483741008"/>
      <w:r>
        <w:t>10:</w:t>
      </w:r>
      <w:bookmarkStart w:id="49" w:name="_Toc477164390"/>
      <w:bookmarkEnd w:id="47"/>
      <w:bookmarkEnd w:id="48"/>
      <w:r>
        <w:t xml:space="preserve"> </w:t>
      </w:r>
      <w:r w:rsidR="00F54C3E">
        <w:t>SELF-EVIDENT TRUTHS</w:t>
      </w:r>
      <w:bookmarkEnd w:id="49"/>
    </w:p>
    <w:p w:rsidR="003479BB" w:rsidRDefault="003479BB" w:rsidP="003479BB">
      <w:pPr>
        <w:ind w:left="0"/>
      </w:pPr>
      <w:r>
        <w:t>A crime, is a mistake</w:t>
      </w:r>
      <w:r w:rsidR="00F40EF5">
        <w:t xml:space="preserve">. </w:t>
      </w:r>
      <w:r w:rsidR="00F40EF5" w:rsidRPr="00C13915">
        <w:rPr>
          <w:i/>
        </w:rPr>
        <w:t>I</w:t>
      </w:r>
      <w:r w:rsidR="00C13915" w:rsidRPr="00C13915">
        <w:rPr>
          <w:i/>
        </w:rPr>
        <w:t>f we commit a crime i</w:t>
      </w:r>
      <w:r w:rsidR="00F40EF5" w:rsidRPr="00C13915">
        <w:rPr>
          <w:i/>
        </w:rPr>
        <w:t>t does not change our basic human nature.</w:t>
      </w:r>
      <w:r w:rsidR="00F40EF5">
        <w:t xml:space="preserve"> We are the same good person we were before we made a mistake, </w:t>
      </w:r>
      <w:r w:rsidR="00F40EF5" w:rsidRPr="00C13915">
        <w:rPr>
          <w:i/>
        </w:rPr>
        <w:t>after</w:t>
      </w:r>
      <w:r w:rsidR="00F40EF5">
        <w:t xml:space="preserve"> we make a mistake. Our human nature does not somehow change. Our basic</w:t>
      </w:r>
      <w:r w:rsidR="00C13915">
        <w:t xml:space="preserve"> nature</w:t>
      </w:r>
      <w:r w:rsidR="00F40EF5">
        <w:t xml:space="preserve"> is always equal. This fact is supported by </w:t>
      </w:r>
      <w:r>
        <w:t xml:space="preserve">The Declaration of Independence: We hold these truths to be self-evident, that all men are created equal, that they are endowed by their Creator with certain </w:t>
      </w:r>
      <w:r w:rsidRPr="00F40EF5">
        <w:rPr>
          <w:b/>
          <w:i/>
        </w:rPr>
        <w:t>unalienable</w:t>
      </w:r>
      <w:r>
        <w:t xml:space="preserve"> Rights, that among these are Life, Liberty and the pursuit of Happiness.</w:t>
      </w:r>
    </w:p>
    <w:p w:rsidR="003479BB" w:rsidRDefault="003479BB" w:rsidP="003479BB">
      <w:pPr>
        <w:ind w:left="0"/>
      </w:pPr>
      <w:r>
        <w:t xml:space="preserve">The ultimate rape is an emotional denial of a person’s </w:t>
      </w:r>
      <w:r w:rsidRPr="000B5EAA">
        <w:rPr>
          <w:b/>
          <w:i/>
        </w:rPr>
        <w:t>goodness</w:t>
      </w:r>
      <w:r>
        <w:t>—</w:t>
      </w:r>
      <w:r w:rsidR="000B5EAA">
        <w:t>a</w:t>
      </w:r>
      <w:r>
        <w:t xml:space="preserve"> self-evident truth </w:t>
      </w:r>
      <w:r w:rsidR="000B5EAA">
        <w:t xml:space="preserve">expressed </w:t>
      </w:r>
      <w:r>
        <w:t>in the Declaration of Independence.</w:t>
      </w:r>
    </w:p>
    <w:p w:rsidR="000B5EAA" w:rsidRDefault="000B5EAA" w:rsidP="003479BB">
      <w:pPr>
        <w:ind w:left="0"/>
      </w:pPr>
      <w:r>
        <w:t>As I mentioned in chapter six, Quantum physics has validated my belief that we are all composed of the same type of energy.</w:t>
      </w:r>
      <w:r w:rsidR="00C13915">
        <w:t xml:space="preserve"> Physics </w:t>
      </w:r>
      <w:r w:rsidR="00C13915">
        <w:lastRenderedPageBreak/>
        <w:t>not tells us with absolute certainty that the entire universe is a single unbroken energy movement.</w:t>
      </w:r>
      <w:r>
        <w:t xml:space="preserve"> If this energy is good, all its aspects or portions (all people) must also be good. No matter how you slice the pie, the ingredients are the same, all souls are the same type of grade A consciousness, or in simpler terms, all souls are equally good on a fundamental level. Behavior may not be good, but behavior can be changed by changing a person’s beliefs. A good person is salvageable and can be healed and returned to his authentic or natural state. This is done by kindness, not by cruelty. Cruelty will only procure more antisocial or criminal mentality.</w:t>
      </w:r>
    </w:p>
    <w:p w:rsidR="003479BB" w:rsidRDefault="003479BB" w:rsidP="003479BB">
      <w:pPr>
        <w:ind w:left="0"/>
      </w:pPr>
      <w:r>
        <w:t xml:space="preserve">What is civilization if not a collection of individuals? Any harm done to one, therefore harms civilization, harms The United States of America, harms our Union. We are </w:t>
      </w:r>
      <w:r w:rsidRPr="00C13915">
        <w:rPr>
          <w:b/>
          <w:i/>
        </w:rPr>
        <w:t>indivisible</w:t>
      </w:r>
      <w:r>
        <w:t xml:space="preserve">. It is not for the good of the people or the public welfare to harm We the People. </w:t>
      </w:r>
    </w:p>
    <w:p w:rsidR="00ED733D" w:rsidRDefault="00ED733D" w:rsidP="00ED733D">
      <w:pPr>
        <w:ind w:left="0"/>
      </w:pPr>
      <w:r>
        <w:t>President Obama says, “Almost one in three adults has some form of criminal record.”</w:t>
      </w:r>
      <w:r>
        <w:rPr>
          <w:rStyle w:val="FootnoteReference"/>
        </w:rPr>
        <w:footnoteReference w:id="9"/>
      </w:r>
      <w:r>
        <w:t xml:space="preserve"> </w:t>
      </w:r>
    </w:p>
    <w:p w:rsidR="003479BB" w:rsidRDefault="003479BB" w:rsidP="00F54C3E">
      <w:pPr>
        <w:ind w:left="0" w:firstLine="378"/>
      </w:pPr>
      <w:r>
        <w:t>Families and communities are affected by what is done to an inmate, and an inmate is a citizen. Since the one</w:t>
      </w:r>
      <w:r w:rsidR="00C13915">
        <w:t>-</w:t>
      </w:r>
      <w:r>
        <w:t>in</w:t>
      </w:r>
      <w:r w:rsidR="00C13915">
        <w:t>-</w:t>
      </w:r>
      <w:r>
        <w:t>three</w:t>
      </w:r>
      <w:r w:rsidR="00C13915">
        <w:t>-</w:t>
      </w:r>
      <w:r>
        <w:t>adults tha</w:t>
      </w:r>
      <w:r w:rsidR="00B814B7">
        <w:t>t</w:t>
      </w:r>
      <w:r>
        <w:t xml:space="preserve"> have a criminal record have friends, children and loved ones that are </w:t>
      </w:r>
      <w:r w:rsidR="00234A88">
        <w:t>affected</w:t>
      </w:r>
      <w:r>
        <w:t xml:space="preserve"> by what has happe</w:t>
      </w:r>
      <w:r w:rsidR="00B814B7">
        <w:t>n</w:t>
      </w:r>
      <w:r>
        <w:t>s to them, our entire society is affected by the CJS.</w:t>
      </w:r>
    </w:p>
    <w:p w:rsidR="0083048C" w:rsidRDefault="00B814B7" w:rsidP="00597CE5">
      <w:pPr>
        <w:ind w:left="0"/>
      </w:pPr>
      <w:r>
        <w:t xml:space="preserve">There is a classic movie that airs every Christmas season titled, “It is a Wonderful Life,” and in it the main character is transported to </w:t>
      </w:r>
      <w:r>
        <w:lastRenderedPageBreak/>
        <w:t xml:space="preserve">a probable world </w:t>
      </w:r>
      <w:r w:rsidR="00C13915">
        <w:t>in which he had never been</w:t>
      </w:r>
      <w:r>
        <w:t xml:space="preserve"> born. </w:t>
      </w:r>
      <w:r w:rsidR="0083048C">
        <w:t>While he is observing this probable world with an angel as his tour guide, he notices that h</w:t>
      </w:r>
      <w:r>
        <w:t xml:space="preserve">is entire community has collapsed simply because he </w:t>
      </w:r>
      <w:r w:rsidR="009775D0">
        <w:t>had never been born</w:t>
      </w:r>
      <w:r>
        <w:t xml:space="preserve">. </w:t>
      </w:r>
      <w:r w:rsidR="0083048C">
        <w:t xml:space="preserve">This brings him to realize how much of a positive effect he has had on others and how much he is needed by his community. </w:t>
      </w:r>
    </w:p>
    <w:p w:rsidR="009775D0" w:rsidRDefault="00B814B7" w:rsidP="00597CE5">
      <w:pPr>
        <w:ind w:left="0"/>
      </w:pPr>
      <w:r>
        <w:t xml:space="preserve">This movie and others like it illustrate the affect one person can have on society. Here it is one person’s absence that </w:t>
      </w:r>
      <w:r w:rsidR="0083048C">
        <w:t>wreaks havoc on his</w:t>
      </w:r>
      <w:r>
        <w:t xml:space="preserve"> society.</w:t>
      </w:r>
      <w:r w:rsidR="00C13915">
        <w:rPr>
          <w:rStyle w:val="FootnoteReference"/>
        </w:rPr>
        <w:footnoteReference w:id="10"/>
      </w:r>
      <w:r>
        <w:t xml:space="preserve"> </w:t>
      </w:r>
    </w:p>
    <w:p w:rsidR="00737525" w:rsidRDefault="00B814B7" w:rsidP="00737525">
      <w:pPr>
        <w:ind w:left="14" w:firstLine="418"/>
      </w:pPr>
      <w:r>
        <w:t xml:space="preserve">Through incarceration we remove </w:t>
      </w:r>
      <w:r w:rsidRPr="00737525">
        <w:rPr>
          <w:i/>
        </w:rPr>
        <w:t>millions</w:t>
      </w:r>
      <w:r>
        <w:t xml:space="preserve"> of people from society. Those people are crippled and become a burden family or social services then must carry. They do not earn wages or pay taxes. </w:t>
      </w:r>
      <w:r w:rsidR="00737525">
        <w:t xml:space="preserve">They remain in an unhealed state. Society is denied their otherwise healed and positive affect on society. </w:t>
      </w:r>
      <w:r>
        <w:t>They cannot support children</w:t>
      </w:r>
      <w:r w:rsidR="00737525">
        <w:t>, for example,</w:t>
      </w:r>
      <w:r>
        <w:t xml:space="preserve"> and be there for them. </w:t>
      </w:r>
    </w:p>
    <w:p w:rsidR="00737525" w:rsidRDefault="00597CE5" w:rsidP="00737525">
      <w:pPr>
        <w:ind w:left="0"/>
      </w:pPr>
      <w:r>
        <w:t xml:space="preserve">The result is </w:t>
      </w:r>
      <w:r w:rsidR="004A0A00">
        <w:t>a domino</w:t>
      </w:r>
      <w:r w:rsidR="00737525">
        <w:t>-</w:t>
      </w:r>
      <w:r w:rsidR="004A0A00">
        <w:t>effect where entire inner-city communities</w:t>
      </w:r>
      <w:r>
        <w:t xml:space="preserve"> are </w:t>
      </w:r>
      <w:r w:rsidR="00737525">
        <w:t>ripped-apart</w:t>
      </w:r>
      <w:r>
        <w:t xml:space="preserve"> by the CJS.</w:t>
      </w:r>
      <w:r w:rsidR="00737525">
        <w:t xml:space="preserve"> Children in families with missing parents, for example, often end up involved in crime themselves. </w:t>
      </w:r>
    </w:p>
    <w:p w:rsidR="00737525" w:rsidRDefault="00597CE5" w:rsidP="00737525">
      <w:pPr>
        <w:ind w:left="14" w:firstLine="418"/>
      </w:pPr>
      <w:r>
        <w:lastRenderedPageBreak/>
        <w:t xml:space="preserve"> But it is not just inner cities that are hurt. Almost every community in the country is negatively impacted</w:t>
      </w:r>
      <w:r w:rsidR="00737525">
        <w:t xml:space="preserve"> when a single person is incarcerated</w:t>
      </w:r>
      <w:r>
        <w:t>.</w:t>
      </w:r>
      <w:r w:rsidR="00737525">
        <w:t xml:space="preserve"> The money spent on a single incarceration is no longer available to </w:t>
      </w:r>
      <w:r w:rsidR="00D5457C">
        <w:t xml:space="preserve">pay a </w:t>
      </w:r>
      <w:r w:rsidR="00737525">
        <w:t>young person</w:t>
      </w:r>
      <w:r w:rsidR="00D5457C">
        <w:t>’s way through college</w:t>
      </w:r>
      <w:r w:rsidR="00737525">
        <w:t>.</w:t>
      </w:r>
      <w:r>
        <w:t xml:space="preserve"> </w:t>
      </w:r>
      <w:r w:rsidR="00884B9F">
        <w:t>With each incarceration, somewhere, some innocent person is deprived of an education.</w:t>
      </w:r>
    </w:p>
    <w:p w:rsidR="00D5457C" w:rsidRDefault="00D5457C" w:rsidP="00597CE5">
      <w:pPr>
        <w:ind w:left="0"/>
      </w:pPr>
      <w:r>
        <w:t>Spending tax revenues on education is far more intelligent than spending it on expensive prisons and the $50,000 to $150,000 annual cost to taxpayers of carrying a person in prison.</w:t>
      </w:r>
      <w:r w:rsidR="00884B9F">
        <w:t xml:space="preserve"> By diverting funds to education and prevention we are reducing the risk of future incarcerations. A person that goes to college is </w:t>
      </w:r>
      <w:r w:rsidR="00884B9F" w:rsidRPr="00884B9F">
        <w:rPr>
          <w:i/>
        </w:rPr>
        <w:t>far</w:t>
      </w:r>
      <w:r w:rsidR="00884B9F">
        <w:t xml:space="preserve"> less likely to end up in prison.</w:t>
      </w:r>
      <w:r>
        <w:t xml:space="preserve"> </w:t>
      </w:r>
    </w:p>
    <w:p w:rsidR="009775D0" w:rsidRDefault="00D5457C" w:rsidP="00597CE5">
      <w:pPr>
        <w:ind w:left="0"/>
      </w:pPr>
      <w:r>
        <w:t>As I pointed-out, i</w:t>
      </w:r>
      <w:r w:rsidR="00597CE5">
        <w:t>t</w:t>
      </w:r>
      <w:r w:rsidR="00737525">
        <w:t xml:space="preserve"> </w:t>
      </w:r>
      <w:r w:rsidR="00597CE5">
        <w:t xml:space="preserve">costs less to </w:t>
      </w:r>
      <w:r w:rsidR="00737525">
        <w:t xml:space="preserve">provide </w:t>
      </w:r>
      <w:r w:rsidR="00597CE5">
        <w:t xml:space="preserve">a free college education than send </w:t>
      </w:r>
      <w:r w:rsidR="00737525">
        <w:t>someone</w:t>
      </w:r>
      <w:r w:rsidR="00597CE5">
        <w:t xml:space="preserve"> to prison, and that does not even factor in the cost of lost income and tax revenue</w:t>
      </w:r>
      <w:r w:rsidR="00737525">
        <w:t xml:space="preserve"> due to incarceration</w:t>
      </w:r>
      <w:r w:rsidR="00597CE5">
        <w:t xml:space="preserve">. </w:t>
      </w:r>
    </w:p>
    <w:p w:rsidR="004A0A00" w:rsidRDefault="00D5457C" w:rsidP="00597CE5">
      <w:pPr>
        <w:ind w:left="0"/>
      </w:pPr>
      <w:r>
        <w:t>Since this is so important I will reiterate that t</w:t>
      </w:r>
      <w:r w:rsidR="009775D0">
        <w:t>he m</w:t>
      </w:r>
      <w:r w:rsidR="00597CE5">
        <w:t xml:space="preserve">oney spent incarcerating </w:t>
      </w:r>
      <w:r w:rsidR="009775D0">
        <w:t xml:space="preserve">someone </w:t>
      </w:r>
      <w:r w:rsidR="00597CE5">
        <w:t>is money that cannot be spent on educati</w:t>
      </w:r>
      <w:r>
        <w:t>ng someone else</w:t>
      </w:r>
      <w:r w:rsidR="00597CE5">
        <w:t>.</w:t>
      </w:r>
      <w:r>
        <w:t xml:space="preserve"> </w:t>
      </w:r>
      <w:r w:rsidR="00597CE5">
        <w:t>Since education is the best defense against crime and incarceration, here t</w:t>
      </w:r>
      <w:r w:rsidR="004A0A00">
        <w:t>o</w:t>
      </w:r>
      <w:r w:rsidR="00597CE5">
        <w:t>o there is a domino effect</w:t>
      </w:r>
      <w:r w:rsidR="00884B9F">
        <w:t xml:space="preserve"> that fans out across all of society</w:t>
      </w:r>
      <w:r w:rsidR="00597CE5">
        <w:t xml:space="preserve">. </w:t>
      </w:r>
      <w:r w:rsidR="001133CE">
        <w:t>A</w:t>
      </w:r>
      <w:r w:rsidR="009907F1">
        <w:t xml:space="preserve">ll those whom will be affected by </w:t>
      </w:r>
      <w:r w:rsidR="001133CE">
        <w:t>each effected person’s</w:t>
      </w:r>
      <w:r w:rsidR="009907F1">
        <w:t xml:space="preserve"> diverted life path</w:t>
      </w:r>
      <w:r w:rsidR="00597CE5">
        <w:t xml:space="preserve"> </w:t>
      </w:r>
      <w:r w:rsidR="009907F1">
        <w:t>will suffer a degree of burden and increased likelihood of</w:t>
      </w:r>
      <w:r w:rsidR="00597CE5">
        <w:t xml:space="preserve"> becom</w:t>
      </w:r>
      <w:r w:rsidR="009907F1">
        <w:t>ing</w:t>
      </w:r>
      <w:r w:rsidR="00597CE5">
        <w:t xml:space="preserve"> criminal</w:t>
      </w:r>
      <w:r w:rsidR="009907F1">
        <w:t xml:space="preserve"> themselves</w:t>
      </w:r>
      <w:r w:rsidR="00597CE5">
        <w:t>.</w:t>
      </w:r>
      <w:r w:rsidR="009907F1">
        <w:t xml:space="preserve"> </w:t>
      </w:r>
      <w:r w:rsidR="00234A88">
        <w:t>Again,</w:t>
      </w:r>
      <w:r w:rsidR="009907F1">
        <w:t xml:space="preserve"> we have a domino or ripple effect that burdens all of society. </w:t>
      </w:r>
      <w:r w:rsidR="009907F1" w:rsidRPr="00884B9F">
        <w:rPr>
          <w:b/>
          <w:i/>
        </w:rPr>
        <w:t>This simple fact is, that when you harm any part of a system, you are weakening the entire system and all its parts, and in this case, all other people.</w:t>
      </w:r>
      <w:r w:rsidR="009907F1" w:rsidRPr="00884B9F">
        <w:rPr>
          <w:b/>
        </w:rPr>
        <w:t xml:space="preserve"> </w:t>
      </w:r>
      <w:r w:rsidR="009907F1">
        <w:t>I</w:t>
      </w:r>
      <w:r w:rsidR="00234A88">
        <w:t>t</w:t>
      </w:r>
      <w:r w:rsidR="009907F1">
        <w:t xml:space="preserve"> is a ridiculous notion to think that we can help people by hurting people. </w:t>
      </w:r>
      <w:r w:rsidR="00884B9F">
        <w:t>Two wrongs cannot possibly make a right.</w:t>
      </w:r>
    </w:p>
    <w:p w:rsidR="00F40EF5" w:rsidRDefault="00F40EF5" w:rsidP="00F40EF5">
      <w:pPr>
        <w:ind w:left="0"/>
      </w:pPr>
      <w:r>
        <w:lastRenderedPageBreak/>
        <w:t>The new paradigm gives us a bottom-up rather than top-down overall approach to change, although we need to work on all levels simultaneously. But the main principle is that the universe mirrors what is inside of us. What we put out, we get back.</w:t>
      </w:r>
      <w:r w:rsidR="00884B9F">
        <w:t xml:space="preserve"> If you want to live in a kinder world, be a kinder person. Lead by example and be the change you want to see in the world. Since society is nothing but a collection of individuals, the only way to change society is for each person to change.</w:t>
      </w:r>
    </w:p>
    <w:p w:rsidR="009907F1" w:rsidRPr="009907F1" w:rsidRDefault="009907F1" w:rsidP="009907F1">
      <w:pPr>
        <w:ind w:left="0"/>
      </w:pPr>
      <w:r>
        <w:t xml:space="preserve">If we justify </w:t>
      </w:r>
      <w:r w:rsidR="00F40EF5">
        <w:t>punitive measures (cruelty to others),</w:t>
      </w:r>
      <w:r>
        <w:t xml:space="preserve"> by saying we are only hurting people who hurt other people and are therefor</w:t>
      </w:r>
      <w:r w:rsidR="00F77D36">
        <w:t>e</w:t>
      </w:r>
      <w:r>
        <w:t xml:space="preserve"> helping people, we are using the same</w:t>
      </w:r>
      <w:r w:rsidR="00884B9F">
        <w:t xml:space="preserve"> ridiculous</w:t>
      </w:r>
      <w:r>
        <w:t xml:space="preserve"> justification criminals and bullies use to harm their victims. We are mirroring the cr</w:t>
      </w:r>
      <w:r w:rsidR="00F77D36">
        <w:t>iminal</w:t>
      </w:r>
      <w:r w:rsidR="00F40EF5">
        <w:t xml:space="preserve"> and anti-social or criminal mentality</w:t>
      </w:r>
      <w:r w:rsidR="00F77D36">
        <w:t>. How can we expect the criminal to change his ways when we do what he does?</w:t>
      </w:r>
      <w:r w:rsidR="00F40EF5">
        <w:t xml:space="preserve"> In an interactive universe we become the change we want to see in the world, and we lead by example. We create change by being an example of what </w:t>
      </w:r>
      <w:r w:rsidR="00F40EF5" w:rsidRPr="00884B9F">
        <w:rPr>
          <w:u w:val="single"/>
        </w:rPr>
        <w:t>does</w:t>
      </w:r>
      <w:r w:rsidR="00F40EF5">
        <w:t xml:space="preserve"> work.</w:t>
      </w:r>
    </w:p>
    <w:p w:rsidR="00597CE5" w:rsidRDefault="004A0A00" w:rsidP="00597CE5">
      <w:pPr>
        <w:ind w:left="0"/>
      </w:pPr>
      <w:r>
        <w:t>The reason incarceration and punishment does not work is because it works against, rather than for people. Systems designed to harm people cannot help people. Incarceration and punitive justice is intrinsically flawed. It does not comport with natural, constructive and creative principles and does not exist in nature outside of man’s own creations and own dominion. It is unnatural.</w:t>
      </w:r>
      <w:r w:rsidR="00597CE5">
        <w:t xml:space="preserve"> </w:t>
      </w:r>
    </w:p>
    <w:p w:rsidR="00F54C3E" w:rsidRDefault="00F54C3E" w:rsidP="00F54C3E">
      <w:pPr>
        <w:ind w:left="0"/>
      </w:pPr>
      <w:r>
        <w:t xml:space="preserve">Life can be defined as forward moving creativity, and since the effect of each act cannot be ascertained ahead of time, Life must take risks and experiment to learn what does and does not work to advance to the next level. Mistakes or negative outcomes therefore are a </w:t>
      </w:r>
      <w:r>
        <w:lastRenderedPageBreak/>
        <w:t xml:space="preserve">product of the life force’s unstoppable inbuilt propensity to learn and grow. </w:t>
      </w:r>
    </w:p>
    <w:p w:rsidR="00F54C3E" w:rsidRDefault="00F54C3E" w:rsidP="00F54C3E">
      <w:pPr>
        <w:ind w:left="0"/>
      </w:pPr>
      <w:r>
        <w:t>American ingenuity and invention is based on this principle. Aiming higher and growing faster entails greater risk and the potential for more numerous and greater mistakes, i.e. Edison’s dropping out of school and over one-thousand mistakes designing the lightbulb filament gave us an illuminated nation. Columbus’ discovery of America resulted only because he took a socially unacceptable risk according to the consensus of his times. One who is stagnant because he is paralyzed by fear will not make as many mistakes, but is this good? Human beings can walk upright only because they allowed themselves to fall.</w:t>
      </w:r>
    </w:p>
    <w:p w:rsidR="009907F1" w:rsidRDefault="00884B9F" w:rsidP="009907F1">
      <w:pPr>
        <w:ind w:left="0"/>
      </w:pPr>
      <w:r>
        <w:t xml:space="preserve">Punishment in the form of incarceration is inherently retrogressive, attempting to work in opposition to the idea that making mistakes is a part of the learning process which is a part of the Divine Plan—hence denying the goodness which is Life, and Life’s forward motion. Again, it is </w:t>
      </w:r>
      <w:r w:rsidR="00613A66">
        <w:t xml:space="preserve">as </w:t>
      </w:r>
      <w:r>
        <w:t>unnatural</w:t>
      </w:r>
      <w:r w:rsidR="00613A66">
        <w:t xml:space="preserve"> as it is</w:t>
      </w:r>
      <w:r w:rsidR="009907F1">
        <w:t xml:space="preserve"> out of sync with our cornerstone founding principle</w:t>
      </w:r>
      <w:r w:rsidR="00613A66">
        <w:t>s</w:t>
      </w:r>
      <w:r w:rsidR="009907F1">
        <w:t>.</w:t>
      </w:r>
    </w:p>
    <w:p w:rsidR="00ED733D" w:rsidRPr="00ED733D" w:rsidRDefault="00ED733D" w:rsidP="00ED733D">
      <w:pPr>
        <w:ind w:left="0"/>
      </w:pPr>
    </w:p>
    <w:p w:rsidR="00AD0F0D" w:rsidRDefault="004E54AD" w:rsidP="004E54AD">
      <w:pPr>
        <w:pStyle w:val="Heading2"/>
      </w:pPr>
      <w:bookmarkStart w:id="50" w:name="_Toc501956967"/>
      <w:bookmarkStart w:id="51" w:name="_Toc483741009"/>
      <w:bookmarkStart w:id="52" w:name="_Toc501956957"/>
      <w:r w:rsidRPr="004E54AD">
        <w:rPr>
          <w:b/>
        </w:rPr>
        <w:lastRenderedPageBreak/>
        <w:t>11</w:t>
      </w:r>
      <w:r>
        <w:t xml:space="preserve">: </w:t>
      </w:r>
      <w:r w:rsidR="00AD0F0D">
        <w:t>THE U.S. CONSTITUTION</w:t>
      </w:r>
    </w:p>
    <w:p w:rsidR="00AD0F0D" w:rsidRDefault="00AD0F0D" w:rsidP="00AD0F0D">
      <w:pPr>
        <w:ind w:left="0"/>
      </w:pPr>
      <w:r>
        <w:t xml:space="preserve">Positive views of human nature produce healthy families, states and countries, whereas negative views of human nature produce the opposite. The leaders and school-yard bullies that hold negative views of human nature, i.e., Basar of Syria, Kim Jung of North Korea and Trump of the United States, may claim they have a positive view of human nature, but what they mean is that they believe some people are good and some are not. People who believe human nature is flawed or sinful tend to judge certain people (usually those most unlike themselves) as unworthy, less deserving or subhuman. </w:t>
      </w:r>
    </w:p>
    <w:p w:rsidR="00AD0F0D" w:rsidRPr="001C2CFE" w:rsidRDefault="00AD0F0D" w:rsidP="00AD0F0D">
      <w:pPr>
        <w:ind w:left="0"/>
      </w:pPr>
      <w:r>
        <w:t xml:space="preserve">What defines the US constitution as being different is that it does not do this. It is an instrument of legal protections that are designed </w:t>
      </w:r>
      <w:r w:rsidRPr="001C2CFE">
        <w:rPr>
          <w:i/>
        </w:rPr>
        <w:t>to prevent</w:t>
      </w:r>
      <w:r>
        <w:t xml:space="preserve"> people and rulers from the tendency to marginalize and condemn other humans.</w:t>
      </w:r>
    </w:p>
    <w:p w:rsidR="00AD0F0D" w:rsidRDefault="00AD0F0D" w:rsidP="00AD0F0D">
      <w:pPr>
        <w:ind w:left="0"/>
      </w:pPr>
      <w:r>
        <w:t xml:space="preserve">Restorative Justice and philosophies that support equal rights are in keeping with and extensions of affirmations of human nature and corresponding rights enthroned in the Declaration of Independence. The idea that “All men are created equal with certain unalienable liberties” was a radical and daring concept in 1776. That positive view of human nature resulted in a thriving and successful country unlike anything previously existing in history. </w:t>
      </w:r>
    </w:p>
    <w:p w:rsidR="00AD0F0D" w:rsidRDefault="00AD0F0D" w:rsidP="00AD0F0D">
      <w:pPr>
        <w:ind w:left="0"/>
      </w:pPr>
      <w:r>
        <w:lastRenderedPageBreak/>
        <w:t xml:space="preserve">The value and the success of the US Constitution can be attributed to the fact that it does not discriminate by saying </w:t>
      </w:r>
      <w:r w:rsidRPr="0068490F">
        <w:rPr>
          <w:i/>
        </w:rPr>
        <w:t>some</w:t>
      </w:r>
      <w:r>
        <w:t xml:space="preserve"> people are created equal, or </w:t>
      </w:r>
      <w:r w:rsidRPr="0068490F">
        <w:rPr>
          <w:i/>
        </w:rPr>
        <w:t>some</w:t>
      </w:r>
      <w:r>
        <w:t xml:space="preserve"> people deserve unalienable rights. The US Constitution succeeded because it did not allow people with bias and prejudice to make inroads into human rights by making a case against certain groups of people.</w:t>
      </w:r>
    </w:p>
    <w:p w:rsidR="00AD0F0D" w:rsidRDefault="00613A66" w:rsidP="00AD0F0D">
      <w:pPr>
        <w:ind w:left="0"/>
      </w:pPr>
      <w:r>
        <w:t xml:space="preserve">Highly disliked </w:t>
      </w:r>
      <w:r w:rsidR="00AD0F0D">
        <w:t xml:space="preserve">dictators are the ones who have a low evaluation of human nature. It is their generalized distrust of human nature that is the cause of their need to create a class of subhuman people who in their eyes deserve to be degraded and mistreated. The US Constitution was both great and successful because it was all-inclusive, simply stating that human nature deserved more because it was better than previously thought. </w:t>
      </w:r>
    </w:p>
    <w:p w:rsidR="00C2313C" w:rsidRDefault="004E54AD" w:rsidP="004E54AD">
      <w:pPr>
        <w:pStyle w:val="Heading2"/>
      </w:pPr>
      <w:r w:rsidRPr="004E54AD">
        <w:rPr>
          <w:b/>
        </w:rPr>
        <w:t>12</w:t>
      </w:r>
      <w:bookmarkEnd w:id="50"/>
      <w:bookmarkEnd w:id="51"/>
      <w:r>
        <w:t xml:space="preserve">: </w:t>
      </w:r>
      <w:r w:rsidR="00C14F8A">
        <w:t>TH</w:t>
      </w:r>
      <w:r w:rsidR="00C2313C">
        <w:t>E</w:t>
      </w:r>
      <w:r w:rsidR="00C14F8A">
        <w:t xml:space="preserve"> CRIMINAL JUSTICE SYSTEM IS A PUBLIC ENTITY</w:t>
      </w:r>
    </w:p>
    <w:p w:rsidR="00C2313C" w:rsidRDefault="00C2313C" w:rsidP="00EB0B66">
      <w:pPr>
        <w:ind w:left="0"/>
      </w:pPr>
      <w:r>
        <w:t xml:space="preserve">The Criminal Justice System (CJS) is a public entity intended for the welfare of the public, and funded by the public. When it does not </w:t>
      </w:r>
      <w:r>
        <w:lastRenderedPageBreak/>
        <w:t>serve its intended purpose, it is therefore our obligation as citizens to demand its improvement and insist on alternatives that will.</w:t>
      </w:r>
    </w:p>
    <w:p w:rsidR="00C2313C" w:rsidRDefault="00C2313C" w:rsidP="00C2313C">
      <w:pPr>
        <w:ind w:left="0"/>
      </w:pPr>
      <w:r>
        <w:t>Only a moral authority has the right to impose sanctions based on moral principles. Yet, the current CJS discredits its own moral authority by harming when restoration (healing) is possible. Balancing a crime committed by a citizen of the public with a crime committed by the state does not demonstrate moral authority and is not morally correct. Most mothers will tell their children that two wrongs do not make a right. Any grown child should have learned this lesson. Hence the CJS disqualifies itself for the immense responsibility of enforcement of principles of justice based on moral principles and codes of conduct.</w:t>
      </w:r>
    </w:p>
    <w:p w:rsidR="00C2313C" w:rsidRDefault="00C2313C" w:rsidP="00C2313C">
      <w:pPr>
        <w:ind w:left="0"/>
      </w:pPr>
      <w:r>
        <w:t xml:space="preserve">Restorative justice aids Life (forward motion, growth, and creativity) through recognizing our design is good and working </w:t>
      </w:r>
      <w:r>
        <w:rPr>
          <w:i/>
        </w:rPr>
        <w:t>with</w:t>
      </w:r>
      <w:r>
        <w:t xml:space="preserve"> rather than </w:t>
      </w:r>
      <w:r>
        <w:rPr>
          <w:i/>
        </w:rPr>
        <w:t>against</w:t>
      </w:r>
      <w:r>
        <w:t xml:space="preserve"> it. Our design is such that we are meant to learn from our mistakes. A conference is a discussion for learning and reparation. Restorative procedure works in harmony with the learning process that is life, whereas punitive justice routinely denies our fundamental goodness, goes against it and against life and learning, (movement, growth and creativity). That which goes against life cannot serve life. That which goes against Life cannot be for the greater good or public welfare. </w:t>
      </w:r>
      <w:r>
        <w:rPr>
          <w:u w:val="single"/>
        </w:rPr>
        <w:t>Punitive justice is meant to harm, and that which harms life cannot serve Life</w:t>
      </w:r>
      <w:r>
        <w:t>.</w:t>
      </w:r>
    </w:p>
    <w:p w:rsidR="00454FDB" w:rsidRDefault="00613A66" w:rsidP="00C2313C">
      <w:pPr>
        <w:ind w:left="0"/>
      </w:pPr>
      <w:r>
        <w:t>Personally</w:t>
      </w:r>
      <w:r w:rsidR="008867FE">
        <w:t>,</w:t>
      </w:r>
      <w:r>
        <w:t xml:space="preserve"> I feel that my state and country has betrayed me</w:t>
      </w:r>
      <w:r w:rsidR="008867FE">
        <w:t>,</w:t>
      </w:r>
      <w:r>
        <w:t xml:space="preserve"> and </w:t>
      </w:r>
      <w:r w:rsidR="008867FE">
        <w:t xml:space="preserve">that the society that incarcerated me is not worth the ground they walk on. I was working on a plan to educate humanity </w:t>
      </w:r>
      <w:r w:rsidR="00B96768">
        <w:t>and had just founded</w:t>
      </w:r>
      <w:r w:rsidR="008867FE">
        <w:t xml:space="preserve"> an educational stock corporation to make a major contribution to </w:t>
      </w:r>
      <w:r w:rsidR="008867FE">
        <w:lastRenderedPageBreak/>
        <w:t xml:space="preserve">society when all of that was ripped out from under me and I was demonized and labeled public enemy number one. This feeling of contempt for society </w:t>
      </w:r>
      <w:r w:rsidR="00454FDB">
        <w:t>which I sometimes f</w:t>
      </w:r>
      <w:r w:rsidR="00B96768">
        <w:t xml:space="preserve">elt while in prison </w:t>
      </w:r>
      <w:r w:rsidR="008867FE">
        <w:t xml:space="preserve">is the seed </w:t>
      </w:r>
      <w:r w:rsidR="001F6E4F">
        <w:t xml:space="preserve">of criminal mentality </w:t>
      </w:r>
      <w:r w:rsidR="008867FE">
        <w:t xml:space="preserve">that </w:t>
      </w:r>
      <w:r w:rsidR="001F6E4F">
        <w:t xml:space="preserve">was </w:t>
      </w:r>
      <w:r w:rsidR="00454FDB">
        <w:t xml:space="preserve">intentionally </w:t>
      </w:r>
      <w:r w:rsidR="008867FE">
        <w:t>planted in me</w:t>
      </w:r>
      <w:r w:rsidR="001F6E4F">
        <w:t xml:space="preserve"> by what was said about me, degrading false assumptions and how I was treated and punished </w:t>
      </w:r>
      <w:r w:rsidR="00454FDB">
        <w:t xml:space="preserve">based on </w:t>
      </w:r>
      <w:r w:rsidR="001F6E4F">
        <w:t>those false assumptions</w:t>
      </w:r>
      <w:r w:rsidR="008867FE">
        <w:t xml:space="preserve">. However, I have applied my own philosophy and stopped the progression of AMD </w:t>
      </w:r>
      <w:r w:rsidR="00454FDB">
        <w:t>by refusing to be as ignorant and revengeful as certain others were to me</w:t>
      </w:r>
      <w:r w:rsidR="008867FE">
        <w:t>.</w:t>
      </w:r>
      <w:r w:rsidR="00454FDB">
        <w:t xml:space="preserve"> I will be the better person on higher ground. I will be </w:t>
      </w:r>
      <w:r w:rsidR="00454FDB">
        <w:rPr>
          <w:i/>
        </w:rPr>
        <w:t>and am</w:t>
      </w:r>
      <w:r w:rsidR="00454FDB">
        <w:t xml:space="preserve"> the change I want to see in society. I am putting out a different energy that is reflecting success back to me, despite actions that would normally cause a person to feel emotional toxicity and venom. </w:t>
      </w:r>
    </w:p>
    <w:p w:rsidR="001F6E4F" w:rsidRDefault="008867FE" w:rsidP="00C2313C">
      <w:pPr>
        <w:ind w:left="0"/>
      </w:pPr>
      <w:r>
        <w:t>If I d</w:t>
      </w:r>
      <w:r w:rsidR="00B96768">
        <w:t>id</w:t>
      </w:r>
      <w:r>
        <w:t xml:space="preserve"> not stop the emotional poison </w:t>
      </w:r>
      <w:r w:rsidR="00B96768">
        <w:t>the system intended me to feel</w:t>
      </w:r>
      <w:r w:rsidR="00454FDB">
        <w:t>,</w:t>
      </w:r>
      <w:r w:rsidR="00B96768">
        <w:t xml:space="preserve"> </w:t>
      </w:r>
      <w:r w:rsidR="00454FDB">
        <w:t xml:space="preserve">it </w:t>
      </w:r>
      <w:r w:rsidR="00B96768">
        <w:t>would have</w:t>
      </w:r>
      <w:r>
        <w:t xml:space="preserve"> ultimately destroy</w:t>
      </w:r>
      <w:r w:rsidR="00B96768">
        <w:t>ed</w:t>
      </w:r>
      <w:r>
        <w:t xml:space="preserve"> me. Instead, I will feed the good wolf and starve the bad wolf. </w:t>
      </w:r>
      <w:r w:rsidR="00B96768">
        <w:t>I am a beautiful person and so are you, and that is the truth.</w:t>
      </w:r>
    </w:p>
    <w:p w:rsidR="001F6E4F" w:rsidRDefault="00B96768" w:rsidP="00C2313C">
      <w:pPr>
        <w:ind w:left="0"/>
      </w:pPr>
      <w:r>
        <w:t xml:space="preserve">I do take responsibility for everything that happens to me because I believe I create it. That is the cornerstone of my philosophy. </w:t>
      </w:r>
      <w:r w:rsidR="001F6E4F">
        <w:t xml:space="preserve">I recognize that immediately prior to my incarceration there was fear in me which the universe reflected. I feared prosecution by ignorant people, and since the universe gives a person what they put out in thought and feeling, I got back precisely what I feared most. Fear is based on the idea that others can harm you. I do understand that I am not a victim, I did it to myself. However, what I may have done wrong was not deliberate and did not physically harm anyone or anything, yet </w:t>
      </w:r>
      <w:r>
        <w:t xml:space="preserve">my </w:t>
      </w:r>
      <w:r w:rsidR="001F6E4F">
        <w:t xml:space="preserve">state deliberately, with pre-meditated malice, harmed me in a huge and disproportionate way. </w:t>
      </w:r>
      <w:r>
        <w:t xml:space="preserve">And if it is illegal to help people, then </w:t>
      </w:r>
      <w:r>
        <w:lastRenderedPageBreak/>
        <w:t>CT had better think more carefully as to what laws it enacts, or how it interprets them.</w:t>
      </w:r>
      <w:r w:rsidR="00AC7DEE">
        <w:t xml:space="preserve"> </w:t>
      </w:r>
    </w:p>
    <w:p w:rsidR="001F6E4F" w:rsidRDefault="008867FE" w:rsidP="00C2313C">
      <w:pPr>
        <w:ind w:left="0"/>
      </w:pPr>
      <w:r>
        <w:t xml:space="preserve">I will point out that my state of </w:t>
      </w:r>
      <w:r w:rsidR="00C2313C">
        <w:t xml:space="preserve">Connecticut is </w:t>
      </w:r>
      <w:r w:rsidR="00AC7DEE">
        <w:t xml:space="preserve">generally </w:t>
      </w:r>
      <w:r w:rsidR="00C2313C">
        <w:t xml:space="preserve">a much </w:t>
      </w:r>
      <w:r w:rsidR="00B96768">
        <w:t xml:space="preserve">kinder state </w:t>
      </w:r>
      <w:r w:rsidR="00C2313C">
        <w:t>than other states like Florida and Texas. And Connecticut has</w:t>
      </w:r>
      <w:r w:rsidR="00B96768">
        <w:t xml:space="preserve"> a lot of reforms going on</w:t>
      </w:r>
      <w:r w:rsidR="00C2313C">
        <w:t>. Let’s give our attention to those good people and what they are doing right to improve this state and help its citizens.</w:t>
      </w:r>
      <w:r w:rsidR="00AC7DEE">
        <w:t xml:space="preserve"> Let’s insist on more of that.</w:t>
      </w:r>
      <w:r w:rsidR="00B96768">
        <w:t xml:space="preserve"> I did that in the dedication.</w:t>
      </w:r>
    </w:p>
    <w:p w:rsidR="00C2313C" w:rsidRDefault="00C2313C" w:rsidP="00C2313C">
      <w:pPr>
        <w:ind w:left="0"/>
      </w:pPr>
      <w:r>
        <w:t>We should avoid blaming any group or type of person, or we are the problem rather than the solution. We don’t need any more bullies or those who swing wrecking balls. We need people who believe in us and our human nature enough to help and support us. Then we will be a union and a success as a state, nation and civilization.</w:t>
      </w:r>
    </w:p>
    <w:p w:rsidR="00F44B10" w:rsidRDefault="004E54AD" w:rsidP="004E54AD">
      <w:pPr>
        <w:pStyle w:val="Heading2"/>
      </w:pPr>
      <w:r w:rsidRPr="004E54AD">
        <w:rPr>
          <w:b/>
        </w:rPr>
        <w:t>13</w:t>
      </w:r>
      <w:r>
        <w:t>:</w:t>
      </w:r>
      <w:bookmarkEnd w:id="52"/>
      <w:r>
        <w:t xml:space="preserve"> </w:t>
      </w:r>
      <w:r w:rsidR="00F44B10">
        <w:t>THE FAVOR RETURNS</w:t>
      </w:r>
    </w:p>
    <w:p w:rsidR="00F44B10" w:rsidRDefault="00F44B10" w:rsidP="00707350">
      <w:pPr>
        <w:ind w:left="0"/>
      </w:pPr>
      <w:r>
        <w:t xml:space="preserve">Most of the “evil” we see in the world is not because we are bad people, </w:t>
      </w:r>
      <w:r>
        <w:rPr>
          <w:i/>
        </w:rPr>
        <w:t xml:space="preserve">but because </w:t>
      </w:r>
      <w:r>
        <w:rPr>
          <w:i/>
          <w:iCs/>
        </w:rPr>
        <w:t xml:space="preserve">we </w:t>
      </w:r>
      <w:r>
        <w:rPr>
          <w:i/>
        </w:rPr>
        <w:t>believe we are</w:t>
      </w:r>
      <w:r>
        <w:t>.</w:t>
      </w:r>
      <w:r>
        <w:rPr>
          <w:szCs w:val="24"/>
        </w:rPr>
        <w:t xml:space="preserve"> </w:t>
      </w:r>
      <w:r>
        <w:t>We grow into the likeness of who and what we believe we are.</w:t>
      </w:r>
    </w:p>
    <w:p w:rsidR="00707350" w:rsidRDefault="00707350" w:rsidP="00707350">
      <w:pPr>
        <w:ind w:left="0"/>
        <w:rPr>
          <w:bCs/>
          <w:sz w:val="22"/>
        </w:rPr>
      </w:pPr>
      <w:r>
        <w:lastRenderedPageBreak/>
        <w:t xml:space="preserve">Whether you are a prosecutor, </w:t>
      </w:r>
      <w:r w:rsidR="00BE7284">
        <w:t xml:space="preserve">a </w:t>
      </w:r>
      <w:r>
        <w:t>politician, gay, Islamic</w:t>
      </w:r>
      <w:r w:rsidR="00BE7284">
        <w:t>,</w:t>
      </w:r>
      <w:r>
        <w:t xml:space="preserve"> </w:t>
      </w:r>
      <w:r w:rsidR="00BE7284">
        <w:t xml:space="preserve">an </w:t>
      </w:r>
      <w:r>
        <w:t>inmate</w:t>
      </w:r>
      <w:r w:rsidR="00BE7284">
        <w:t xml:space="preserve"> or a president</w:t>
      </w:r>
      <w:r>
        <w:t xml:space="preserve">, you are a good </w:t>
      </w:r>
      <w:r w:rsidR="00BE7284">
        <w:t>soul</w:t>
      </w:r>
      <w:r>
        <w:t xml:space="preserve"> because </w:t>
      </w:r>
      <w:r w:rsidR="00BE7284">
        <w:t>all souls are good on fundamental levels</w:t>
      </w:r>
      <w:r>
        <w:t xml:space="preserve">. This is not suggesting that behavior is always good, only that the soul is good, and only by recognizing that fact will our civilization progress beyond </w:t>
      </w:r>
      <w:r w:rsidR="00BE7284">
        <w:t xml:space="preserve">its </w:t>
      </w:r>
      <w:r>
        <w:t>current problems to a higher level of existence, life, love and learning.</w:t>
      </w:r>
    </w:p>
    <w:p w:rsidR="00707350" w:rsidRPr="00BE7284" w:rsidRDefault="00707350" w:rsidP="00707350">
      <w:pPr>
        <w:ind w:left="0"/>
        <w:rPr>
          <w:iCs/>
          <w:szCs w:val="24"/>
        </w:rPr>
      </w:pPr>
      <w:r w:rsidRPr="00BE7284">
        <w:rPr>
          <w:iCs/>
          <w:szCs w:val="24"/>
        </w:rPr>
        <w:t>Controls, rules, laws and governments, as well as religious principles and ethics are there to control and suppress man's nefarious impulses, because man is viewed as being basically bad.</w:t>
      </w:r>
      <w:r w:rsidR="00BE7284">
        <w:rPr>
          <w:iCs/>
          <w:szCs w:val="24"/>
        </w:rPr>
        <w:t xml:space="preserve"> It is not the government, but the underlying self-fulfilling belief system that is the true culprit. The government and people act according to those assumptions and values. Let’s keep the people and government but question the negative assumptions.</w:t>
      </w:r>
    </w:p>
    <w:p w:rsidR="00F44B10" w:rsidRDefault="00F44B10" w:rsidP="00F44B10">
      <w:pPr>
        <w:ind w:left="0"/>
      </w:pPr>
      <w:r>
        <w:t xml:space="preserve">Our social system, institutions and government tend to restrict us because of an underlying distrust of human nature. If we cleanse civilization of incorrect negative definitions of our human nature and teach trust of human nature and our goodness, a different, more beautiful world than we can now fathom will </w:t>
      </w:r>
      <w:r w:rsidR="00BE7284">
        <w:t>manifest in behavior</w:t>
      </w:r>
      <w:r>
        <w:t>. People shouldn’t have to fear the government. If the government learned to believe in us and our good, and helped us to achieve it, the government would be loved rather than despised.</w:t>
      </w:r>
    </w:p>
    <w:p w:rsidR="00DA21A7" w:rsidRDefault="00F44B10" w:rsidP="00F44B10">
      <w:pPr>
        <w:ind w:left="0"/>
      </w:pPr>
      <w:r w:rsidRPr="00BE7284">
        <w:rPr>
          <w:b/>
          <w:i/>
        </w:rPr>
        <w:t xml:space="preserve">The RJ </w:t>
      </w:r>
      <w:r w:rsidR="00BE7284" w:rsidRPr="00BE7284">
        <w:rPr>
          <w:b/>
          <w:i/>
        </w:rPr>
        <w:t>approach will result in the public loving the government.</w:t>
      </w:r>
      <w:r w:rsidR="00BE7284">
        <w:t xml:space="preserve"> </w:t>
      </w:r>
      <w:r w:rsidR="003A7B5D">
        <w:t>This is as true for crime victims as it is for</w:t>
      </w:r>
      <w:r w:rsidR="009C7384">
        <w:t xml:space="preserve"> society and the accused. If you are a victim of crime I encourage you to investigate the many benefits a RJ approach would make available to you. Full implementation of</w:t>
      </w:r>
      <w:r w:rsidR="00BE7284">
        <w:t xml:space="preserve"> R</w:t>
      </w:r>
      <w:r w:rsidR="009C7384">
        <w:t xml:space="preserve">J includes therapy for both the victim </w:t>
      </w:r>
      <w:r w:rsidR="009C7384">
        <w:lastRenderedPageBreak/>
        <w:t xml:space="preserve">and the </w:t>
      </w:r>
      <w:r>
        <w:t>accused</w:t>
      </w:r>
      <w:r w:rsidR="009C7384">
        <w:t>.</w:t>
      </w:r>
      <w:r>
        <w:t xml:space="preserve"> </w:t>
      </w:r>
      <w:r w:rsidR="009C7384">
        <w:t xml:space="preserve">Victims can benefit from the ideas presented in this book. You do not have to be a victim. </w:t>
      </w:r>
    </w:p>
    <w:p w:rsidR="00707350" w:rsidRDefault="009C7384" w:rsidP="00F44B10">
      <w:pPr>
        <w:ind w:left="0"/>
      </w:pPr>
      <w:r>
        <w:t xml:space="preserve">RJ methods and therapy for the accused </w:t>
      </w:r>
      <w:r w:rsidR="00DA21A7">
        <w:t>are</w:t>
      </w:r>
      <w:r>
        <w:t xml:space="preserve"> based on the underlying hypothesis </w:t>
      </w:r>
      <w:r w:rsidR="00F44B10">
        <w:t>that the deeper self is good, that there is a buried Godling in everyone, and that beliefs dictate behavior in the same way a program in a computer dictates how it will operate and to what ends.</w:t>
      </w:r>
      <w:r w:rsidR="00DA21A7">
        <w:rPr>
          <w:rStyle w:val="FootnoteReference"/>
        </w:rPr>
        <w:footnoteReference w:id="11"/>
      </w:r>
      <w:r w:rsidR="00F44B10">
        <w:t xml:space="preserve"> </w:t>
      </w:r>
    </w:p>
    <w:p w:rsidR="00F44B10" w:rsidRDefault="00F44B10" w:rsidP="00F44B10">
      <w:pPr>
        <w:ind w:left="0"/>
      </w:pPr>
      <w:r>
        <w:t>Criminals are often thought to be bad apples. To some degree, in most cases, the criminal himself subscribes to this worldview. It is the worldview itself that is</w:t>
      </w:r>
      <w:r w:rsidR="00DA21A7">
        <w:t xml:space="preserve"> often</w:t>
      </w:r>
      <w:r>
        <w:t xml:space="preserve"> the problem. It is the definition</w:t>
      </w:r>
      <w:r w:rsidR="00DA21A7">
        <w:t xml:space="preserve"> or belief system that is responsible for and drives criminal behavior</w:t>
      </w:r>
      <w:r>
        <w:t>. Therefore, we need to understand that when it comes to our approach to lawlessness, it is the accused’s thinking that is incorrect and needs to be treated. This is not done by punishing and degrading them, but by the opposite</w:t>
      </w:r>
      <w:r w:rsidR="00543169">
        <w:t>,</w:t>
      </w:r>
      <w:r>
        <w:t xml:space="preserve"> helping and complimenting them. It is done by seeking a solution through conferences between perpetrators and victims, overseen by a trained mediator. It is done by being good to them, reminding them of their goodness and capacity to be good. We need systems of reprogramming back to our authentic nature at birth</w:t>
      </w:r>
      <w:r w:rsidR="00DA21A7">
        <w:t>, and hence away from the false definitions that are generating the criminal behavior</w:t>
      </w:r>
      <w:r>
        <w:t>.</w:t>
      </w:r>
      <w:r w:rsidR="00543169">
        <w:t xml:space="preserve"> We need this in all areas, criminal or not. That is why I say everyone can benefit from reading part two of this book.</w:t>
      </w:r>
    </w:p>
    <w:p w:rsidR="009C7384" w:rsidRDefault="009C7384" w:rsidP="009C7384">
      <w:pPr>
        <w:ind w:left="0"/>
      </w:pPr>
      <w:r>
        <w:lastRenderedPageBreak/>
        <w:t xml:space="preserve">The RJ option solves numerous problems the current CJS does not solve, as well as offers many benefits previously un-thought of by the majority, ultimately healing rather than harming society. With RJ, for example, children’s lives would not be as adversely impacted, as RJ would prevent parentless households and would address the issue of sanctions’ impact on family and society. In fact, RJ is a system of healing that can potentially improve family and community bonds after a crime is committed, rather than destroy those bonds as the current policy of incarceration tends to do. </w:t>
      </w:r>
    </w:p>
    <w:p w:rsidR="00D56845" w:rsidRDefault="00DA21A7" w:rsidP="00DA21A7">
      <w:pPr>
        <w:ind w:left="0"/>
      </w:pPr>
      <w:r w:rsidRPr="00543169">
        <w:rPr>
          <w:b/>
        </w:rPr>
        <w:t xml:space="preserve">In RJ, </w:t>
      </w:r>
      <w:r w:rsidR="00543169" w:rsidRPr="00543169">
        <w:rPr>
          <w:b/>
        </w:rPr>
        <w:t>t</w:t>
      </w:r>
      <w:r w:rsidRPr="00543169">
        <w:rPr>
          <w:b/>
        </w:rPr>
        <w:t>he community</w:t>
      </w:r>
      <w:r w:rsidR="00543169" w:rsidRPr="00543169">
        <w:rPr>
          <w:b/>
        </w:rPr>
        <w:t xml:space="preserve"> can carefully select the right sanction(s) </w:t>
      </w:r>
      <w:r w:rsidR="00543169" w:rsidRPr="00543169">
        <w:rPr>
          <w:b/>
          <w:i/>
        </w:rPr>
        <w:t>that will</w:t>
      </w:r>
      <w:r w:rsidRPr="00543169">
        <w:rPr>
          <w:b/>
          <w:i/>
        </w:rPr>
        <w:t xml:space="preserve"> benefit the community and victim.</w:t>
      </w:r>
      <w:r>
        <w:t xml:space="preserve"> Instead of sending a thief to prison and then seeing</w:t>
      </w:r>
      <w:r w:rsidR="00D56845">
        <w:t xml:space="preserve"> him</w:t>
      </w:r>
      <w:r>
        <w:t xml:space="preserve"> return to the same behavior post-incarceration</w:t>
      </w:r>
      <w:r w:rsidR="00D56845">
        <w:t>,</w:t>
      </w:r>
      <w:r>
        <w:t xml:space="preserve"> we can change his behavior and we can set a sanction that will help all stakeholders. </w:t>
      </w:r>
    </w:p>
    <w:p w:rsidR="00D56845" w:rsidRDefault="00D56845" w:rsidP="00DA21A7">
      <w:pPr>
        <w:ind w:left="0"/>
      </w:pPr>
      <w:r w:rsidRPr="00543169">
        <w:rPr>
          <w:b/>
        </w:rPr>
        <w:t>Sanctions do not have to be a drain on society</w:t>
      </w:r>
      <w:r w:rsidR="00543169">
        <w:rPr>
          <w:b/>
        </w:rPr>
        <w:t>, they can be extremely constructive to everyone on both sides</w:t>
      </w:r>
      <w:r w:rsidRPr="00543169">
        <w:rPr>
          <w:b/>
        </w:rPr>
        <w:t xml:space="preserve">. </w:t>
      </w:r>
      <w:r>
        <w:t xml:space="preserve">Incarceration is an expensive sanction. However, many other types of </w:t>
      </w:r>
      <w:r w:rsidR="00543169">
        <w:t xml:space="preserve">alternative and very </w:t>
      </w:r>
      <w:r>
        <w:t xml:space="preserve">constructive sanctions are possible. They do not have to cost taxpayers anything. In fact, they can put money and value back into communities, and thus have an opposite and constructive effect on the community and victim. </w:t>
      </w:r>
    </w:p>
    <w:p w:rsidR="00AE572B" w:rsidRDefault="00D56845" w:rsidP="00DA21A7">
      <w:pPr>
        <w:ind w:left="0"/>
      </w:pPr>
      <w:r>
        <w:t xml:space="preserve">In the case of the thief, </w:t>
      </w:r>
      <w:r w:rsidR="00DA21A7">
        <w:t>his sanction can be the labor necessary to replace the victim</w:t>
      </w:r>
      <w:r w:rsidR="00AE572B">
        <w:t>’</w:t>
      </w:r>
      <w:r w:rsidR="00DA21A7">
        <w:t>s defaced property, painting their house</w:t>
      </w:r>
      <w:r>
        <w:t>,</w:t>
      </w:r>
      <w:r w:rsidR="00DA21A7">
        <w:t xml:space="preserve"> </w:t>
      </w:r>
      <w:r>
        <w:t>and/</w:t>
      </w:r>
      <w:r w:rsidR="00DA21A7">
        <w:t>or community improvement projects in the victim’s neighborhood, thereby increasing the value of the victim</w:t>
      </w:r>
      <w:r>
        <w:t>’</w:t>
      </w:r>
      <w:r w:rsidR="00DA21A7">
        <w:t xml:space="preserve">s house. </w:t>
      </w:r>
      <w:r>
        <w:t xml:space="preserve">A sanction can be multi-dimensional, </w:t>
      </w:r>
      <w:r w:rsidR="00AE572B">
        <w:t xml:space="preserve">adding other </w:t>
      </w:r>
      <w:r>
        <w:t xml:space="preserve">penalties </w:t>
      </w:r>
      <w:r w:rsidR="00AE572B">
        <w:t>to the latter, such</w:t>
      </w:r>
      <w:r>
        <w:t xml:space="preserve"> as tutoring or teaching troubled youth, multiple therapies or non-profit </w:t>
      </w:r>
      <w:r>
        <w:lastRenderedPageBreak/>
        <w:t>work.</w:t>
      </w:r>
      <w:r w:rsidR="00AE572B">
        <w:t xml:space="preserve"> The possibilities are endless.</w:t>
      </w:r>
      <w:r>
        <w:t xml:space="preserve"> </w:t>
      </w:r>
      <w:r w:rsidR="00AE572B">
        <w:t xml:space="preserve">The accused is then not further alienated from society, and socially crippled. With RJ he will likely feel a stronger sense of belonging and community as opposed to emotional venom and social toxicity. He may shift from a competitive to a cooperative mindset and style </w:t>
      </w:r>
      <w:r w:rsidR="00543169">
        <w:t>o</w:t>
      </w:r>
      <w:r w:rsidR="00AE572B">
        <w:t>f socializing. He may learn that being kind gets better results than being cruel, the opposite of what he would learn in prison.</w:t>
      </w:r>
      <w:r w:rsidR="00055FAD">
        <w:t xml:space="preserve"> Prison is a last option, but few will get to that point due to the effectiveness of RJ to change their mind and behavior.</w:t>
      </w:r>
    </w:p>
    <w:p w:rsidR="00DA21A7" w:rsidRDefault="00DA21A7" w:rsidP="00DA21A7">
      <w:pPr>
        <w:ind w:left="0"/>
      </w:pPr>
      <w:r>
        <w:t xml:space="preserve">This approach would </w:t>
      </w:r>
      <w:r w:rsidR="00D56845">
        <w:t xml:space="preserve">put down tracks of new behavior and restore the community in a way that will entice other youth to </w:t>
      </w:r>
      <w:r w:rsidR="00AE572B">
        <w:t>r</w:t>
      </w:r>
      <w:r w:rsidR="00D56845">
        <w:t>e-direct into constructive activities as an alternative to crime. Increasing property values</w:t>
      </w:r>
      <w:r w:rsidR="00055FAD">
        <w:t xml:space="preserve"> and stronger communities</w:t>
      </w:r>
      <w:r w:rsidR="00AE572B">
        <w:t>, for example,</w:t>
      </w:r>
      <w:r w:rsidR="00D56845">
        <w:t xml:space="preserve"> will lead to better </w:t>
      </w:r>
      <w:r w:rsidR="00AE572B">
        <w:t xml:space="preserve">local </w:t>
      </w:r>
      <w:r w:rsidR="00D56845">
        <w:t>opportunities for youth</w:t>
      </w:r>
      <w:r w:rsidR="00AE572B">
        <w:t>.</w:t>
      </w:r>
      <w:r w:rsidR="00D56845">
        <w:t xml:space="preserve"> The thief’s new </w:t>
      </w:r>
      <w:r w:rsidR="00AE572B">
        <w:t xml:space="preserve">mindset and </w:t>
      </w:r>
      <w:r w:rsidR="00D56845">
        <w:t xml:space="preserve">behavior will </w:t>
      </w:r>
      <w:r w:rsidR="00AE572B">
        <w:t xml:space="preserve">then </w:t>
      </w:r>
      <w:r w:rsidR="00D56845">
        <w:t xml:space="preserve">serve as an example to other youth in the area. By being the change wanted he will create change. </w:t>
      </w:r>
      <w:r w:rsidR="00AE572B">
        <w:t>He will be a beacon for others and he will be improving rather than draining society.</w:t>
      </w:r>
    </w:p>
    <w:p w:rsidR="00055FAD" w:rsidRPr="00055FAD" w:rsidRDefault="00055FAD" w:rsidP="00055FAD">
      <w:pPr>
        <w:ind w:left="0"/>
      </w:pPr>
      <w:r>
        <w:t>The choice is ours, destroy or create, be the change desired or be part of the underlying problem. But please, take action of some kind to make this a reality rather than an idea.</w:t>
      </w:r>
    </w:p>
    <w:p w:rsidR="00F44B10" w:rsidRDefault="00055FAD" w:rsidP="004E54AD">
      <w:pPr>
        <w:ind w:left="0" w:firstLine="0"/>
        <w:rPr>
          <w:i/>
          <w:iCs/>
          <w:szCs w:val="24"/>
        </w:rPr>
      </w:pPr>
      <w:r>
        <w:tab/>
      </w:r>
    </w:p>
    <w:p w:rsidR="004633CF" w:rsidRDefault="004E54AD" w:rsidP="004E54AD">
      <w:pPr>
        <w:pStyle w:val="Heading2"/>
      </w:pPr>
      <w:bookmarkStart w:id="53" w:name="_Toc501956959"/>
      <w:r w:rsidRPr="004E54AD">
        <w:rPr>
          <w:b/>
        </w:rPr>
        <w:lastRenderedPageBreak/>
        <w:t>14</w:t>
      </w:r>
      <w:bookmarkEnd w:id="53"/>
      <w:r>
        <w:t>: A</w:t>
      </w:r>
      <w:r w:rsidR="004633CF">
        <w:t xml:space="preserve"> NEW JUSTICE SYSTEM</w:t>
      </w:r>
    </w:p>
    <w:p w:rsidR="004633CF" w:rsidRDefault="004633CF" w:rsidP="002C4252">
      <w:pPr>
        <w:pStyle w:val="MYQUOTE"/>
        <w:rPr>
          <w:szCs w:val="28"/>
        </w:rPr>
      </w:pPr>
      <w:r>
        <w:t>An eye for an eye will make the entire world blind</w:t>
      </w:r>
      <w:r w:rsidR="004E54AD">
        <w:t xml:space="preserve"> </w:t>
      </w:r>
      <w:r>
        <w:t>― M. Gandhi</w:t>
      </w:r>
    </w:p>
    <w:p w:rsidR="004633CF" w:rsidRDefault="004633CF" w:rsidP="002C4252">
      <w:pPr>
        <w:ind w:left="0"/>
      </w:pPr>
      <w:r>
        <w:t xml:space="preserve">“The United States has too many people behind bars,” says former U.S. Sen. Jim Webb. The U.S. has 4.4 percent of the world’s population and 22 percent of its prisoners. Web, who’s considering running for president, introduced unsuccessful legislation to create a National Criminal Justice Commission to make recommendations for overhauling the U.S. Justice System. Webb’s proposal was unsuccessful because the nation first must pull out of centuries-old thinking. </w:t>
      </w:r>
    </w:p>
    <w:p w:rsidR="004633CF" w:rsidRDefault="004633CF" w:rsidP="004633CF">
      <w:pPr>
        <w:ind w:left="0"/>
      </w:pPr>
      <w:r>
        <w:t xml:space="preserve">In the middle ages, commoners were told God punishes those he loves. </w:t>
      </w:r>
      <w:r>
        <w:rPr>
          <w:b/>
          <w:i/>
        </w:rPr>
        <w:t>Ruler’s punishment = God’s love.</w:t>
      </w:r>
      <w:r>
        <w:t xml:space="preserve"> Over countless generations authority legitimized the concept of guilt, sin and punishment to control the underclass. As a result, feelings of guilt and the concept of punishment are so engrained in us that relatively few question </w:t>
      </w:r>
      <w:r>
        <w:lastRenderedPageBreak/>
        <w:t xml:space="preserve">either. We even self-punish. </w:t>
      </w:r>
      <w:r>
        <w:rPr>
          <w:b/>
          <w:i/>
        </w:rPr>
        <w:t>Not good enough = feel bad = punishment.</w:t>
      </w:r>
    </w:p>
    <w:p w:rsidR="004633CF" w:rsidRDefault="004633CF" w:rsidP="004633CF">
      <w:pPr>
        <w:ind w:left="0"/>
      </w:pPr>
      <w:r>
        <w:t>I believe that punishment will one day be seen as an “evil” practice employed by ignorant people, a concept as insane as sacrificing animals or people to appease a god. Punishment is akin to killing an innocent child, the part of us that wants to do what is right</w:t>
      </w:r>
      <w:r w:rsidR="00055FAD">
        <w:t>, and it does sacrifice people.</w:t>
      </w:r>
    </w:p>
    <w:p w:rsidR="004633CF" w:rsidRDefault="004633CF" w:rsidP="004633CF">
      <w:pPr>
        <w:ind w:left="0"/>
      </w:pPr>
      <w:r>
        <w:t xml:space="preserve">Negative perception of people, i.e., society’s belief in human unworthiness, is the cause of all </w:t>
      </w:r>
      <w:r w:rsidR="000E5F7D">
        <w:t>unethical behavior</w:t>
      </w:r>
      <w:r>
        <w:t xml:space="preserve">. Our world is running wild not because we have lost a sense of the traditional conservative values of guilt and punishment, but largely because of them. We feel too guilty as a society; we see too much as being wrong rather than right with us. To illustrate, look at what happens when conservative values of guilt and punishment are carried to extremes within Fascism and Sharia Law. Look to the human atrocities done in the name of these values. </w:t>
      </w:r>
    </w:p>
    <w:p w:rsidR="004633CF" w:rsidRDefault="004633CF" w:rsidP="004633CF">
      <w:pPr>
        <w:ind w:left="0"/>
      </w:pPr>
      <w:r>
        <w:t xml:space="preserve">Degraders are self-righteous people who think others are guilty and need to be punished. Internalizing guilt is at the root of low self-esteem and personal failure. Projecting guilt onto others is at the root of social prejudices and conflicts. Both guilt and punishment can create the very problems that as a society we mistakenly believe they will solve. </w:t>
      </w:r>
    </w:p>
    <w:p w:rsidR="004633CF" w:rsidRDefault="004633CF" w:rsidP="004633CF">
      <w:pPr>
        <w:ind w:left="0"/>
      </w:pPr>
      <w:r>
        <w:t>Think a person is bad = treat him bad = he/we are bad.</w:t>
      </w:r>
    </w:p>
    <w:p w:rsidR="004633CF" w:rsidRDefault="004633CF" w:rsidP="004633CF">
      <w:pPr>
        <w:ind w:left="0"/>
        <w:rPr>
          <w:b/>
          <w:i/>
        </w:rPr>
      </w:pPr>
      <w:r>
        <w:t xml:space="preserve">We cannot solve the underlying causal beliefs guiding thinking, criminal behavior, and the models on which our approaches and institutions are based until we understand what modern physics is telling us. We think of definitions as primarily a description of </w:t>
      </w:r>
      <w:r>
        <w:rPr>
          <w:i/>
        </w:rPr>
        <w:t xml:space="preserve">what </w:t>
      </w:r>
      <w:r>
        <w:rPr>
          <w:i/>
        </w:rPr>
        <w:lastRenderedPageBreak/>
        <w:t>is</w:t>
      </w:r>
      <w:r>
        <w:t>. We have ignored completely the power of a definition to create. How we look at something changes that which we look at.</w:t>
      </w:r>
    </w:p>
    <w:p w:rsidR="004633CF" w:rsidRDefault="004633CF" w:rsidP="004633CF">
      <w:pPr>
        <w:ind w:left="0"/>
        <w:rPr>
          <w:b/>
        </w:rPr>
      </w:pPr>
      <w:r>
        <w:t xml:space="preserve">Sending the message to someone that he is a bad, flawed or untrustworthy person is the most irresponsible thing we can do. The accused can become enraged because he knows he is not; then he may seek to punish society for its transgressions upon him, or he comes to believe it. If he believes </w:t>
      </w:r>
      <w:r w:rsidR="000E5F7D">
        <w:t>it,</w:t>
      </w:r>
      <w:r>
        <w:t xml:space="preserve"> he will be it. Belief = internal program = behavior.</w:t>
      </w:r>
    </w:p>
    <w:p w:rsidR="004633CF" w:rsidRDefault="004633CF" w:rsidP="004633CF">
      <w:pPr>
        <w:ind w:left="0"/>
      </w:pPr>
      <w:r>
        <w:t xml:space="preserve">It is my belief that a false self, what I call </w:t>
      </w:r>
      <w:r>
        <w:rPr>
          <w:i/>
        </w:rPr>
        <w:t>the parasite</w:t>
      </w:r>
      <w:r>
        <w:t xml:space="preserve">, a product of society’s belief in unworthiness, is who commits the crime. The real self is not guilty and should not be punished. The false self is a product of thinking, which the punitive model promotes, and </w:t>
      </w:r>
      <w:r w:rsidR="000E5F7D">
        <w:t>materializes</w:t>
      </w:r>
      <w:r>
        <w:t>.</w:t>
      </w:r>
    </w:p>
    <w:p w:rsidR="004B4491" w:rsidRDefault="004633CF" w:rsidP="004633CF">
      <w:pPr>
        <w:ind w:left="0"/>
      </w:pPr>
      <w:r>
        <w:t xml:space="preserve">All must stand up for their constitutional right to insist that we overhaul the U.S. justice system and legislate for </w:t>
      </w:r>
      <w:r w:rsidR="004B4491">
        <w:t>RJ. We will save billions of dollars and we will help victims and communities. Communities will carefully select individualized sanctions</w:t>
      </w:r>
      <w:r>
        <w:t xml:space="preserve"> that </w:t>
      </w:r>
      <w:r w:rsidR="006E6631">
        <w:t xml:space="preserve">transform our communities. We will </w:t>
      </w:r>
      <w:r>
        <w:t xml:space="preserve">teach individuals to internalize a positive self-image and release them on parole and into helpful programs. </w:t>
      </w:r>
      <w:r w:rsidR="004B4491">
        <w:t>We need to study, put energy into</w:t>
      </w:r>
      <w:r w:rsidR="006E6631">
        <w:t>,</w:t>
      </w:r>
      <w:r w:rsidR="004B4491">
        <w:t xml:space="preserve"> and insist on implementing the RJ alternative as previously explained. Doing so would create an entirely new type of CJS unlike anything suffered before. </w:t>
      </w:r>
    </w:p>
    <w:p w:rsidR="004633CF" w:rsidRDefault="004633CF" w:rsidP="004633CF">
      <w:pPr>
        <w:ind w:left="0"/>
      </w:pPr>
      <w:r>
        <w:t xml:space="preserve">The </w:t>
      </w:r>
      <w:r w:rsidR="004B4491">
        <w:t xml:space="preserve">ultimate </w:t>
      </w:r>
      <w:r>
        <w:t xml:space="preserve">result </w:t>
      </w:r>
      <w:r w:rsidR="004B4491">
        <w:t>will</w:t>
      </w:r>
      <w:r>
        <w:t xml:space="preserve"> be a transformation unlike anything we have ever seen with incarceration or traditional methods—nothing short of a transformation of </w:t>
      </w:r>
      <w:r w:rsidR="000E5F7D">
        <w:t>humanity</w:t>
      </w:r>
      <w:r>
        <w:t xml:space="preserve"> and an alteration in the course of history.</w:t>
      </w:r>
    </w:p>
    <w:p w:rsidR="00366A03" w:rsidRDefault="00F14CE6" w:rsidP="00F14CE6">
      <w:pPr>
        <w:pStyle w:val="Heading2"/>
      </w:pPr>
      <w:bookmarkStart w:id="54" w:name="_Toc501956956"/>
      <w:r w:rsidRPr="00F14CE6">
        <w:rPr>
          <w:b/>
        </w:rPr>
        <w:lastRenderedPageBreak/>
        <w:t>15</w:t>
      </w:r>
      <w:bookmarkEnd w:id="54"/>
      <w:r>
        <w:t xml:space="preserve">: </w:t>
      </w:r>
      <w:r w:rsidR="00366A03">
        <w:t xml:space="preserve">OUR </w:t>
      </w:r>
      <w:r w:rsidR="005B735B">
        <w:t>A</w:t>
      </w:r>
      <w:r w:rsidR="00366A03">
        <w:t>FFECT ON OTHERS</w:t>
      </w:r>
    </w:p>
    <w:p w:rsidR="00366A03" w:rsidRDefault="00366A03" w:rsidP="00366A03">
      <w:pPr>
        <w:ind w:left="0"/>
        <w:rPr>
          <w:i/>
        </w:rPr>
      </w:pPr>
      <w:r>
        <w:t xml:space="preserve">If there is one thing I have learned, it is that no matter who you are, </w:t>
      </w:r>
      <w:r>
        <w:rPr>
          <w:i/>
        </w:rPr>
        <w:t xml:space="preserve">you are a beautiful person. </w:t>
      </w:r>
      <w:r w:rsidR="000E5F7D">
        <w:t>In m</w:t>
      </w:r>
      <w:r>
        <w:t xml:space="preserve">y hypothesis </w:t>
      </w:r>
      <w:r w:rsidR="000E5F7D">
        <w:t xml:space="preserve">I propose </w:t>
      </w:r>
      <w:r>
        <w:t xml:space="preserve">that belief in the goodness of all can heal every single person on earth and our </w:t>
      </w:r>
      <w:r w:rsidR="000E5F7D">
        <w:t>civilization</w:t>
      </w:r>
      <w:r>
        <w:t>.</w:t>
      </w:r>
    </w:p>
    <w:p w:rsidR="00366A03" w:rsidRDefault="00366A03" w:rsidP="00366A03">
      <w:pPr>
        <w:ind w:left="0"/>
      </w:pPr>
      <w:r>
        <w:t>Robert Rosenthal</w:t>
      </w:r>
      <w:r>
        <w:rPr>
          <w:rStyle w:val="FootnoteReference"/>
          <w:szCs w:val="24"/>
        </w:rPr>
        <w:footnoteReference w:id="12"/>
      </w:r>
      <w:r>
        <w:t xml:space="preserve"> showed the academic world that believing in others helps them to become better/smarter people. While his first study applied to children, I believe the same effect holds true for adults. I think anyone will agree that when we are around someone who believes in us we do better overall, which is what Rosenthal’s study concluded.</w:t>
      </w:r>
      <w:r w:rsidR="006E6631">
        <w:rPr>
          <w:rStyle w:val="FootnoteReference"/>
        </w:rPr>
        <w:footnoteReference w:id="13"/>
      </w:r>
      <w:r>
        <w:t xml:space="preserve"> Rosenthal’s study of the effect of teacher’s expectations on their students showed that how we are perceived (good/bad/smart/dumb) is transferred to us </w:t>
      </w:r>
      <w:r w:rsidR="006E6631">
        <w:t xml:space="preserve">and </w:t>
      </w:r>
      <w:r>
        <w:t xml:space="preserve">is a self-fulfilling prophecy. A series of experiments measuring the effect of different teachers on classes of children revealed that students performed much </w:t>
      </w:r>
      <w:r>
        <w:lastRenderedPageBreak/>
        <w:t xml:space="preserve">better when their teacher </w:t>
      </w:r>
      <w:r>
        <w:rPr>
          <w:i/>
          <w:iCs/>
        </w:rPr>
        <w:t>believed</w:t>
      </w:r>
      <w:r>
        <w:t xml:space="preserve"> in them. A teacher with lofty expectations for her students resulted in higher student test scores. Teachers with low expectations resulted in lower student test scores.</w:t>
      </w:r>
    </w:p>
    <w:p w:rsidR="00366A03" w:rsidRDefault="00366A03" w:rsidP="00366A03">
      <w:pPr>
        <w:ind w:left="0" w:firstLine="468"/>
      </w:pPr>
      <w:r>
        <w:t>I believe that when a man finally recognizes his true nature, he will cease creating his</w:t>
      </w:r>
      <w:r>
        <w:rPr>
          <w:i/>
        </w:rPr>
        <w:t xml:space="preserve"> false self</w:t>
      </w:r>
      <w:r>
        <w:t xml:space="preserve"> and will change his nature. If we improve our definitions and thinking toward anyone, the trend will be toward better and better behaviors, and society will experience an upward spiral. With improved and accurate positive beliefs about our human nature, I believe our civilization will achieve a much different result, personally and en masse.</w:t>
      </w:r>
    </w:p>
    <w:p w:rsidR="00C93683" w:rsidRPr="008366F5" w:rsidRDefault="00366A03" w:rsidP="00C93683">
      <w:pPr>
        <w:ind w:left="0"/>
      </w:pPr>
      <w:r>
        <w:t xml:space="preserve">I believe that we are unknowingly creating a counterfeit human being, ineffective institutions, and a destructive social reality. I will introduce you to my terms and </w:t>
      </w:r>
      <w:r w:rsidR="000E5F7D">
        <w:t>philosophy,</w:t>
      </w:r>
      <w:r>
        <w:t xml:space="preserve"> so you can understand </w:t>
      </w:r>
      <w:r w:rsidR="006E6631">
        <w:t xml:space="preserve">the deeper underlying issues that I explain in my other book, </w:t>
      </w:r>
      <w:r w:rsidR="006E6631" w:rsidRPr="00C93683">
        <w:rPr>
          <w:i/>
        </w:rPr>
        <w:t>The Solution to All of Humanity’s Problems, &amp; The Secret to Creating the Life You Want</w:t>
      </w:r>
      <w:r w:rsidRPr="00C93683">
        <w:rPr>
          <w:i/>
        </w:rPr>
        <w:t>.</w:t>
      </w:r>
      <w:r>
        <w:t xml:space="preserve"> My philosophy is uniquely my own, </w:t>
      </w:r>
      <w:r w:rsidR="00C93683">
        <w:t xml:space="preserve">but also </w:t>
      </w:r>
      <w:r w:rsidR="00C93683" w:rsidRPr="00C93683">
        <w:t>what the indigenous, sages, and mystics have known for thousands of years.</w:t>
      </w:r>
    </w:p>
    <w:p w:rsidR="00366A03" w:rsidRDefault="00366A03" w:rsidP="00366A03">
      <w:pPr>
        <w:ind w:left="0"/>
        <w:rPr>
          <w:b/>
        </w:rPr>
      </w:pPr>
      <w:r>
        <w:t xml:space="preserve">During our </w:t>
      </w:r>
      <w:r>
        <w:rPr>
          <w:i/>
        </w:rPr>
        <w:t>domestication</w:t>
      </w:r>
      <w:r>
        <w:t xml:space="preserve"> in childhood we internalize our ancestor’s worldview I call </w:t>
      </w:r>
      <w:r>
        <w:rPr>
          <w:i/>
        </w:rPr>
        <w:t>the Collective Dream of the World</w:t>
      </w:r>
      <w:r>
        <w:t xml:space="preserve"> (CDW). The negative aspects of the CDW I term the </w:t>
      </w:r>
      <w:r>
        <w:rPr>
          <w:i/>
        </w:rPr>
        <w:t xml:space="preserve">pestilence, </w:t>
      </w:r>
      <w:r>
        <w:t xml:space="preserve">which is internalized as a </w:t>
      </w:r>
      <w:r>
        <w:rPr>
          <w:i/>
        </w:rPr>
        <w:t>parasite</w:t>
      </w:r>
      <w:r>
        <w:t>, the voice of which is the</w:t>
      </w:r>
      <w:r>
        <w:rPr>
          <w:i/>
        </w:rPr>
        <w:t xml:space="preserve"> bad judge </w:t>
      </w:r>
      <w:r>
        <w:t>prone to do wrong.</w:t>
      </w:r>
    </w:p>
    <w:p w:rsidR="00366A03" w:rsidRDefault="00366A03" w:rsidP="00366A03">
      <w:pPr>
        <w:ind w:left="0"/>
        <w:rPr>
          <w:b/>
        </w:rPr>
      </w:pPr>
      <w:r>
        <w:t xml:space="preserve">The </w:t>
      </w:r>
      <w:r>
        <w:rPr>
          <w:i/>
        </w:rPr>
        <w:t>Godling</w:t>
      </w:r>
      <w:r>
        <w:t xml:space="preserve"> with its </w:t>
      </w:r>
      <w:r>
        <w:rPr>
          <w:u w:val="single"/>
        </w:rPr>
        <w:t>positive</w:t>
      </w:r>
      <w:r>
        <w:t xml:space="preserve"> internal definition and self-talk naturally radiates what I call </w:t>
      </w:r>
      <w:r>
        <w:rPr>
          <w:i/>
        </w:rPr>
        <w:t>mental sunshine</w:t>
      </w:r>
      <w:r>
        <w:t xml:space="preserve"> and spreads it throughout society. The Godling trusts their own goodness, and has inbuilt maximum expectations. Godling propensities will bring about an ideal civilization. The Godling, however, is destroyed by </w:t>
      </w:r>
      <w:r>
        <w:lastRenderedPageBreak/>
        <w:t xml:space="preserve">domestication and replaced with the parasite and its negative self-definition and view of human nature. The parasite degrades others and spreads </w:t>
      </w:r>
      <w:r>
        <w:rPr>
          <w:i/>
        </w:rPr>
        <w:t>emotional poison</w:t>
      </w:r>
      <w:r>
        <w:t xml:space="preserve">. This is civilization’s current destructive dilemma. </w:t>
      </w:r>
      <w:r w:rsidR="00C93683">
        <w:t>As previously mentioned, t</w:t>
      </w:r>
      <w:r>
        <w:t xml:space="preserve">his “virus”—imposing our negative definitions and resulting emotional poison via education, domestication, bullying, degrading conversation, excessive controls and regulations, incorrect “justice,” terrorism, etc.—is bringing the entire civilization down. </w:t>
      </w:r>
      <w:bookmarkStart w:id="55" w:name="OLE_LINK34"/>
      <w:r>
        <w:rPr>
          <w:i/>
        </w:rPr>
        <w:t>Assured mutual destruction</w:t>
      </w:r>
      <w:r>
        <w:t xml:space="preserve"> is the current track of civilization because the majority are degrading and punishing someone (or many) in a perpetual virus of assured mutual destruction.</w:t>
      </w:r>
    </w:p>
    <w:p w:rsidR="00366A03" w:rsidRDefault="00366A03" w:rsidP="00366A03">
      <w:pPr>
        <w:ind w:left="0"/>
        <w:rPr>
          <w:b/>
        </w:rPr>
      </w:pPr>
      <w:r>
        <w:t>People restrict other people because of an underlying distrust of human nature. If we learn trust of human nature and our goodness or Godling nature,</w:t>
      </w:r>
      <w:r w:rsidR="00C93683">
        <w:t xml:space="preserve"> we will transition into a new era</w:t>
      </w:r>
      <w:r w:rsidR="00E90BE5">
        <w:t xml:space="preserve"> with a new human and civilization</w:t>
      </w:r>
      <w:r>
        <w:t>.</w:t>
      </w:r>
      <w:bookmarkEnd w:id="55"/>
    </w:p>
    <w:p w:rsidR="000C4B1F" w:rsidRPr="005277F7" w:rsidRDefault="00F14CE6" w:rsidP="00F14CE6">
      <w:pPr>
        <w:pStyle w:val="Heading2"/>
      </w:pPr>
      <w:bookmarkStart w:id="56" w:name="_Toc477164373"/>
      <w:bookmarkStart w:id="57" w:name="_Toc483741004"/>
      <w:bookmarkStart w:id="58" w:name="_Toc501956963"/>
      <w:r w:rsidRPr="00F14CE6">
        <w:rPr>
          <w:b/>
        </w:rPr>
        <w:lastRenderedPageBreak/>
        <w:t>16</w:t>
      </w:r>
      <w:r>
        <w:t>:</w:t>
      </w:r>
      <w:bookmarkStart w:id="59" w:name="_Toc477164374"/>
      <w:bookmarkEnd w:id="56"/>
      <w:bookmarkEnd w:id="57"/>
      <w:bookmarkEnd w:id="58"/>
      <w:r>
        <w:t xml:space="preserve"> </w:t>
      </w:r>
      <w:r w:rsidR="007C16CB">
        <w:t xml:space="preserve">FOCUS ON THE GOOD </w:t>
      </w:r>
      <w:r w:rsidR="005B735B">
        <w:t>&amp;</w:t>
      </w:r>
      <w:r w:rsidR="007C16CB">
        <w:t xml:space="preserve"> THE GOOD GROWS</w:t>
      </w:r>
      <w:bookmarkEnd w:id="59"/>
    </w:p>
    <w:p w:rsidR="007C16CB" w:rsidRPr="002A7F00" w:rsidRDefault="007C16CB" w:rsidP="00E90BE5">
      <w:pPr>
        <w:ind w:left="0"/>
      </w:pPr>
      <w:r w:rsidRPr="002A7F00">
        <w:t xml:space="preserve">Our institutions are based on ancient concepts that imply we are a basically bad species, hence at times requiring control, correction and punishment. Society may see an inmate as being the enemy of good and an inmate may see society as being basically bad and out to get them. </w:t>
      </w:r>
      <w:r w:rsidR="00E90BE5" w:rsidRPr="002A7F00">
        <w:t xml:space="preserve">This is the way both groups justify actions that can be harmful to one-another. </w:t>
      </w:r>
      <w:r w:rsidR="00E90BE5">
        <w:t xml:space="preserve">Pointing the finger and condemning is dangerous, however. </w:t>
      </w:r>
      <w:r>
        <w:t>We all know a scared animal is a dangerous one, and that a degraded person is not voluntarily compliant.</w:t>
      </w:r>
    </w:p>
    <w:p w:rsidR="00411F67" w:rsidRDefault="007C16CB" w:rsidP="00B4530C">
      <w:pPr>
        <w:ind w:left="0"/>
      </w:pPr>
      <w:r w:rsidRPr="002A7F00">
        <w:t xml:space="preserve">Sixteenth century science still guiding mainstream thinking and the CJS fails to recognize that our definitions of who and what we are manifest as our reality. </w:t>
      </w:r>
      <w:r w:rsidR="00E90BE5">
        <w:t>As mentioned, b</w:t>
      </w:r>
      <w:r w:rsidR="00D3366E" w:rsidRPr="002A7F00">
        <w:t>ecause of</w:t>
      </w:r>
      <w:r w:rsidRPr="002A7F00">
        <w:t xml:space="preserve"> negative definitions and </w:t>
      </w:r>
      <w:r w:rsidR="00D3366E" w:rsidRPr="002A7F00">
        <w:t>perceptions,</w:t>
      </w:r>
      <w:r w:rsidRPr="002A7F00">
        <w:t xml:space="preserve"> we are unknowingly creating a counterfeit human being that degrades others, ineffective institutions and a destructive social reality. The authentic, good self we are born as with its natural trusting and loving positive behavior is forcibly replaced by the false self with attitudes and behavior that produce AMD, hence a civilization gone awry. The solution is to base our institutions and ways of doing things on positive rather than negative</w:t>
      </w:r>
      <w:r w:rsidR="00E90BE5">
        <w:t xml:space="preserve"> beliefs</w:t>
      </w:r>
      <w:r w:rsidRPr="002A7F00">
        <w:t xml:space="preserve">. Only by internalizing a set of beliefs based on the idea that we are good people </w:t>
      </w:r>
      <w:r w:rsidRPr="002A7F00">
        <w:lastRenderedPageBreak/>
        <w:t>who can be trusted will our efforts to improv</w:t>
      </w:r>
      <w:r w:rsidR="00411F67">
        <w:t>e ourselves succeed and endure.</w:t>
      </w:r>
      <w:r w:rsidR="00E90BE5">
        <w:rPr>
          <w:rStyle w:val="FootnoteReference"/>
        </w:rPr>
        <w:footnoteReference w:id="14"/>
      </w:r>
    </w:p>
    <w:p w:rsidR="007C16CB" w:rsidRPr="002A7F00" w:rsidRDefault="007C16CB" w:rsidP="00B4530C">
      <w:pPr>
        <w:ind w:left="0"/>
      </w:pPr>
      <w:r w:rsidRPr="002A7F00">
        <w:t>Punishment and degradation always does the opposite. Any methods based on the idea that we are bad people or methods that focus on what is wrong rather than on what is right, will rarely have a positive effect of any kind, and certainly nothing positive that will endure. This is why about 2.2 Million individuals are currently incarcerated in America. Our typically-American negative-focus approaches do not work. After being discharged</w:t>
      </w:r>
      <w:r w:rsidR="00716558">
        <w:t>,</w:t>
      </w:r>
      <w:r w:rsidRPr="002A7F00">
        <w:t xml:space="preserve"> about 75% will return to prison. Often an inmate released from prison will immediately </w:t>
      </w:r>
      <w:r w:rsidR="00D3366E" w:rsidRPr="002A7F00">
        <w:t>revert</w:t>
      </w:r>
      <w:r w:rsidR="00E90BE5">
        <w:t xml:space="preserve"> back</w:t>
      </w:r>
      <w:r w:rsidRPr="002A7F00">
        <w:t xml:space="preserve"> to the destructive behaviors that got them in prison in the first place. They pick-up right where they left off as if their incarceration had never happened. T</w:t>
      </w:r>
      <w:r w:rsidR="00E90BE5">
        <w:t xml:space="preserve">he </w:t>
      </w:r>
      <w:r w:rsidRPr="002A7F00">
        <w:t>negative approaches</w:t>
      </w:r>
      <w:r w:rsidR="00E90BE5">
        <w:t xml:space="preserve"> currently employed do not work and must be replaced with RJ</w:t>
      </w:r>
      <w:r w:rsidRPr="002A7F00">
        <w:t>.</w:t>
      </w:r>
    </w:p>
    <w:p w:rsidR="007C16CB" w:rsidRPr="002A7F00" w:rsidRDefault="007C16CB" w:rsidP="00B4530C">
      <w:pPr>
        <w:ind w:left="0"/>
      </w:pPr>
      <w:r w:rsidRPr="002A7F00">
        <w:t xml:space="preserve">To reinforce a criminal or poor self-image and dwell on the specific unwanted behavior associated with that self-image </w:t>
      </w:r>
      <w:r w:rsidR="004A59D8">
        <w:t xml:space="preserve">just </w:t>
      </w:r>
      <w:r w:rsidRPr="002A7F00">
        <w:t>reinforce</w:t>
      </w:r>
      <w:r w:rsidR="004A59D8">
        <w:t>s</w:t>
      </w:r>
      <w:r w:rsidRPr="002A7F00">
        <w:t xml:space="preserve"> that behavior and persona. Constructive results will only be achieved th</w:t>
      </w:r>
      <w:r>
        <w:t>r</w:t>
      </w:r>
      <w:r w:rsidRPr="002A7F00">
        <w:t xml:space="preserve">ough programs that aim to build positive self-perception and lay down tracks of positive behavior by focusing on what is right with a person rather than what is wrong. </w:t>
      </w:r>
    </w:p>
    <w:p w:rsidR="007C16CB" w:rsidRPr="002A7F00" w:rsidRDefault="007C16CB" w:rsidP="00B4530C">
      <w:pPr>
        <w:ind w:left="0"/>
      </w:pPr>
      <w:r w:rsidRPr="002A7F00">
        <w:t>Traditional methods build a criminal identity and then rely on an inmate’s outer willpower to override it, when inner willpower—</w:t>
      </w:r>
      <w:r w:rsidRPr="002A7F00">
        <w:lastRenderedPageBreak/>
        <w:t xml:space="preserve">which is will aligned with the inner-most self-image—will prevail in the long-run. Using </w:t>
      </w:r>
      <w:r w:rsidR="004A59D8">
        <w:t xml:space="preserve">outer </w:t>
      </w:r>
      <w:r w:rsidRPr="002A7F00">
        <w:t xml:space="preserve">willpower to override behavior that is being generated by a negative self-image simply reinforces the idea that there is a problem—the negative self-image—hence making the problem worse. Acting in line with outer will often </w:t>
      </w:r>
      <w:r w:rsidR="00D3366E" w:rsidRPr="002A7F00">
        <w:t>feel</w:t>
      </w:r>
      <w:r w:rsidRPr="002A7F00">
        <w:t xml:space="preserve"> like a struggle, whereas acting in line with inner will feels natural and often effortless. Inner will is simply the self following the dominant </w:t>
      </w:r>
      <w:r w:rsidR="00D3366E" w:rsidRPr="002A7F00">
        <w:t>self-image</w:t>
      </w:r>
      <w:r w:rsidRPr="002A7F00">
        <w:t>, which effortlessly manifests as behavior.</w:t>
      </w:r>
    </w:p>
    <w:p w:rsidR="007C16CB" w:rsidRPr="002A7F00" w:rsidRDefault="007C16CB" w:rsidP="00B4530C">
      <w:pPr>
        <w:ind w:left="0"/>
      </w:pPr>
      <w:r w:rsidRPr="002A7F00">
        <w:t xml:space="preserve">Focusing on our crimes, </w:t>
      </w:r>
      <w:r w:rsidR="00D3366E" w:rsidRPr="002A7F00">
        <w:t>unhealthy habits</w:t>
      </w:r>
      <w:r w:rsidRPr="002A7F00">
        <w:t xml:space="preserve"> or shortcomings will give them growth in the subconscious, and added energy. If we are to change our undesirable aspects, simply proceed to build up the desirable self and behavior through belief and positive focus. As the good develops, the bad diminishes. There is nothing we need more in our society than positive energy and positive people. Anyone can condemn and swing a wrecking ball, but it takes intelligence and a positive focus to be an architect. </w:t>
      </w:r>
    </w:p>
    <w:p w:rsidR="007C16CB" w:rsidRPr="002A7F00" w:rsidRDefault="007C16CB" w:rsidP="00B4530C">
      <w:pPr>
        <w:ind w:left="0"/>
      </w:pPr>
      <w:r w:rsidRPr="002A7F00">
        <w:t>When a child learns to ride a bike, for example, he or she will not do it by focusing on falling off the bike</w:t>
      </w:r>
      <w:r w:rsidR="00D3366E" w:rsidRPr="002A7F00">
        <w:t xml:space="preserve">. </w:t>
      </w:r>
      <w:r w:rsidRPr="002A7F00">
        <w:t xml:space="preserve">Success is not achieved through fear of falling off </w:t>
      </w:r>
      <w:r w:rsidR="004A59D8">
        <w:t xml:space="preserve">the bike </w:t>
      </w:r>
      <w:r w:rsidRPr="002A7F00">
        <w:t xml:space="preserve">and the mental images </w:t>
      </w:r>
      <w:r>
        <w:t xml:space="preserve">of possible failure </w:t>
      </w:r>
      <w:r w:rsidRPr="002A7F00">
        <w:t xml:space="preserve">that fear will produce. </w:t>
      </w:r>
      <w:r w:rsidR="004A59D8">
        <w:t>Very young c</w:t>
      </w:r>
      <w:r w:rsidRPr="002A7F00">
        <w:t xml:space="preserve">hildren naturally use a positive approach because it is the effective method nature gives us to grow and thrive. To learn to ride a bike, success will be achieved by mentally projecting an image of one’s self as balanced and upright, pedaling energetically and riding like the wind…even smiling as a cheering parent looks on perhaps. This is how it is done. To achieve any new behavior, focus on, develop and bring out the positive. Over time, the negative will wither and atrophy from lack of attention. This </w:t>
      </w:r>
      <w:r w:rsidRPr="002A7F00">
        <w:lastRenderedPageBreak/>
        <w:t>is the power of our thought to create our reality. Focus on the good and good grows. Focus on the bad and the bad grows. Focus on both and we go nowhere. The same positive model can be applied in any area.</w:t>
      </w:r>
    </w:p>
    <w:p w:rsidR="000C4B1F" w:rsidRPr="005277F7" w:rsidRDefault="00F14CE6" w:rsidP="00F14CE6">
      <w:pPr>
        <w:pStyle w:val="Heading2"/>
      </w:pPr>
      <w:bookmarkStart w:id="60" w:name="_Toc483741007"/>
      <w:bookmarkStart w:id="61" w:name="_Toc501956965"/>
      <w:r w:rsidRPr="00F14CE6">
        <w:rPr>
          <w:b/>
        </w:rPr>
        <w:t>17</w:t>
      </w:r>
      <w:r>
        <w:t>:</w:t>
      </w:r>
      <w:bookmarkEnd w:id="60"/>
      <w:bookmarkEnd w:id="61"/>
      <w:r>
        <w:t xml:space="preserve"> </w:t>
      </w:r>
      <w:r w:rsidR="00FF046D">
        <w:t>BELIEVING IN PEOPLE</w:t>
      </w:r>
    </w:p>
    <w:p w:rsidR="000C4B1F" w:rsidRPr="005277F7" w:rsidRDefault="00F14CE6" w:rsidP="00F14CE6">
      <w:pPr>
        <w:pStyle w:val="MYQUOTE"/>
      </w:pPr>
      <w:r>
        <w:t xml:space="preserve">Our definitions are </w:t>
      </w:r>
      <w:r w:rsidR="000C4B1F" w:rsidRPr="005277F7">
        <w:t>a self-fulfilling prophecy.</w:t>
      </w:r>
    </w:p>
    <w:p w:rsidR="00700247" w:rsidRPr="005277F7" w:rsidRDefault="00700247" w:rsidP="00F54C3E">
      <w:pPr>
        <w:ind w:left="0"/>
      </w:pPr>
      <w:r w:rsidRPr="005277F7">
        <w:t>The placebo effect reveals that what we expect is what we get. This even applies to scientists trying to conduct unbiased, objective studies. There are well-documented scientific studies that suggest that the expectations of a scientist conducting a study mysteriously effect outcomes. The conclusions of any given scientific experiment may be a result of what the experimenter believes or wants.</w:t>
      </w:r>
    </w:p>
    <w:p w:rsidR="00700247" w:rsidRPr="005277F7" w:rsidRDefault="00700247" w:rsidP="00B4530C">
      <w:pPr>
        <w:ind w:left="0"/>
      </w:pPr>
      <w:r w:rsidRPr="005277F7">
        <w:lastRenderedPageBreak/>
        <w:t xml:space="preserve">Robert Rosenthal, </w:t>
      </w:r>
      <w:r w:rsidR="00351D07">
        <w:t xml:space="preserve">as I previously mentioned, </w:t>
      </w:r>
      <w:r w:rsidRPr="005277F7">
        <w:t xml:space="preserve">explored the question of self-fulfilling prophecy in scientific research. Rosenthal’s studies, following stringent scientific protocol, revealed that what a scientist conducting an experiment expected the result to be always affected the outcome. Even if a scientist simply wrote down what he thought the result would be, told no one, and had no direct or indirect contact with study participants, the results were always the same. After taking other variables into account, the results </w:t>
      </w:r>
      <w:r w:rsidR="00D250C1">
        <w:t xml:space="preserve">tended to confirm </w:t>
      </w:r>
      <w:r w:rsidRPr="005277F7">
        <w:t>what the scientist conducting the experiment believed the outcome would be. The control group—the same experiment conducted by a scientist with no expectation—always showed significant deviation in comparison to the study with an expectation attached. It was determined that in some unknown way expectations always influenced results.</w:t>
      </w:r>
    </w:p>
    <w:p w:rsidR="00700247" w:rsidRPr="005277F7" w:rsidRDefault="00700247" w:rsidP="00B4530C">
      <w:pPr>
        <w:ind w:left="0"/>
      </w:pPr>
      <w:r w:rsidRPr="005277F7">
        <w:t xml:space="preserve">Under many different conditions psychological experimenters tend to obtain from their human subjects the data experimenters expect or want to obtain. Additionally, one study revealed that expectations even transfer from humans to animals. One group of experimenters were told their rats were trained Bright rats, and another were told their rats were Dull rats, while all the rats were the same. The results of the former group of experiments were remarkably better than the latter. The high/low expectations of those </w:t>
      </w:r>
      <w:r w:rsidRPr="005277F7">
        <w:lastRenderedPageBreak/>
        <w:t>doing the experiments somehow transferred to the rats and proved to be a self-fulfilling prophecy.</w:t>
      </w:r>
      <w:r w:rsidRPr="005277F7">
        <w:rPr>
          <w:rStyle w:val="FootnoteReference"/>
          <w:szCs w:val="24"/>
        </w:rPr>
        <w:footnoteReference w:id="15"/>
      </w:r>
    </w:p>
    <w:p w:rsidR="00153012" w:rsidRDefault="00700247" w:rsidP="00B4530C">
      <w:pPr>
        <w:ind w:left="0"/>
      </w:pPr>
      <w:r w:rsidRPr="005277F7">
        <w:rPr>
          <w:i/>
          <w:iCs/>
        </w:rPr>
        <w:t>We grow into the likeness of who and what we believe we are</w:t>
      </w:r>
      <w:r w:rsidRPr="005277F7">
        <w:t xml:space="preserve">. </w:t>
      </w:r>
      <w:r w:rsidR="00153012">
        <w:t>Our</w:t>
      </w:r>
      <w:r w:rsidRPr="005277F7">
        <w:t xml:space="preserve"> self-conception generates our dominant thoughts, attitudes and emotions, and manifests as a self-fulfilling prophecy. Many of those beliefs are derived from </w:t>
      </w:r>
      <w:r w:rsidR="00D250C1">
        <w:t xml:space="preserve">religion’s concept of a sinful self combined with scientific treatises claiming our nature is competitive and selfish, driven by base motives devoid of higher purpose. </w:t>
      </w:r>
      <w:r w:rsidR="00153012">
        <w:t xml:space="preserve">Past generations saw reality through that lens. As the Rosenthal effect suggests, they probably saw what they wanted to see. </w:t>
      </w:r>
      <w:r w:rsidR="00D250C1">
        <w:t>E</w:t>
      </w:r>
      <w:r w:rsidRPr="005277F7">
        <w:t>arly scientists relying on the scientific method of determining facts through controlled scientific experiments</w:t>
      </w:r>
      <w:r w:rsidR="00153012">
        <w:t xml:space="preserve"> confirmed those beliefs to be true</w:t>
      </w:r>
      <w:r w:rsidRPr="005277F7">
        <w:t xml:space="preserve">. Those findings, however, may not be as reliable nor objective as most scientists assume. </w:t>
      </w:r>
    </w:p>
    <w:p w:rsidR="00700247" w:rsidRPr="005277F7" w:rsidRDefault="00700247" w:rsidP="00B4530C">
      <w:pPr>
        <w:ind w:left="0"/>
      </w:pPr>
      <w:r w:rsidRPr="005277F7">
        <w:t xml:space="preserve">The Rosenthal effect reveals a scientist’s expectations have mysterious effects on outcomes. </w:t>
      </w:r>
      <w:r w:rsidR="00153012">
        <w:t>But d</w:t>
      </w:r>
      <w:r w:rsidRPr="005277F7">
        <w:t>istortions of fact, can and do also occur in other ways, however, and often before we even begin a study. We can find statistics and use numbers to prove any theory we want by looking for and focusing only on supportive data, and ignoring contrary theories and evidence</w:t>
      </w:r>
      <w:r w:rsidR="00153012">
        <w:t>,</w:t>
      </w:r>
      <w:r w:rsidRPr="005277F7">
        <w:t xml:space="preserve"> </w:t>
      </w:r>
      <w:r w:rsidR="00153012">
        <w:t>because</w:t>
      </w:r>
      <w:r w:rsidRPr="005277F7">
        <w:t xml:space="preserve"> our beliefs determine what we </w:t>
      </w:r>
      <w:r w:rsidR="00153012">
        <w:t xml:space="preserve">pay attention to </w:t>
      </w:r>
      <w:r w:rsidRPr="005277F7">
        <w:t xml:space="preserve">in the first place. </w:t>
      </w:r>
    </w:p>
    <w:p w:rsidR="00BE5B99" w:rsidRDefault="00F14CE6" w:rsidP="00F14CE6">
      <w:pPr>
        <w:pStyle w:val="Heading2"/>
      </w:pPr>
      <w:r w:rsidRPr="00F14CE6">
        <w:rPr>
          <w:b/>
        </w:rPr>
        <w:lastRenderedPageBreak/>
        <w:t>18</w:t>
      </w:r>
      <w:r>
        <w:t xml:space="preserve">: </w:t>
      </w:r>
      <w:r w:rsidR="00015B18">
        <w:t xml:space="preserve">MANIFEST </w:t>
      </w:r>
      <w:r w:rsidR="00351D07">
        <w:t>YOUR DESTINY</w:t>
      </w:r>
    </w:p>
    <w:p w:rsidR="005170EB" w:rsidRPr="005170EB" w:rsidRDefault="00561B92" w:rsidP="005170EB">
      <w:pPr>
        <w:ind w:left="0"/>
      </w:pPr>
      <w:r>
        <w:t>I advise you to l</w:t>
      </w:r>
      <w:r w:rsidR="005170EB" w:rsidRPr="005170EB">
        <w:t xml:space="preserve">earn </w:t>
      </w:r>
      <w:r>
        <w:t xml:space="preserve">as much as you can. </w:t>
      </w:r>
      <w:r w:rsidR="009565A9">
        <w:t>Learning is always worthwhile and there is always more to learn. Even after years of studying these concepts, I only recently was able to break up my worst self-defeating pattern of being victimized.</w:t>
      </w:r>
    </w:p>
    <w:p w:rsidR="00BE5B99" w:rsidRDefault="009565A9" w:rsidP="005170EB">
      <w:pPr>
        <w:ind w:left="0"/>
      </w:pPr>
      <w:r>
        <w:t xml:space="preserve">Throughout my life </w:t>
      </w:r>
      <w:r w:rsidR="005170EB">
        <w:tab/>
        <w:t xml:space="preserve">I had a pattern of being bullied because I </w:t>
      </w:r>
      <w:r>
        <w:t>felt threatened by other people</w:t>
      </w:r>
      <w:r w:rsidR="00C44819">
        <w:t xml:space="preserve"> and their mainstream beliefs that degrade human nature, my own included. I was insecure and never comfortable in this world socially because I </w:t>
      </w:r>
      <w:r w:rsidR="005170EB">
        <w:t xml:space="preserve">never fit into a box but was always different in my thinking. Being solitary, quiet, different and non-defensive can create a target for would-be-bullies. </w:t>
      </w:r>
    </w:p>
    <w:p w:rsidR="005170EB" w:rsidRPr="005170EB" w:rsidRDefault="00C44819" w:rsidP="005170EB">
      <w:pPr>
        <w:ind w:left="0"/>
      </w:pPr>
      <w:r>
        <w:t xml:space="preserve">Those who bullied me came from every stratum of society. </w:t>
      </w:r>
      <w:r w:rsidR="005170EB">
        <w:t xml:space="preserve">From those at the bottom to those at the top, </w:t>
      </w:r>
      <w:r w:rsidR="00802B4B">
        <w:t>they just kept coming. Finally, I was able to stop the continuous onslaught of what to me were the most despicable ignorant predators.</w:t>
      </w:r>
      <w:r w:rsidR="004A59D8">
        <w:rPr>
          <w:rStyle w:val="FootnoteReference"/>
        </w:rPr>
        <w:footnoteReference w:id="16"/>
      </w:r>
      <w:r w:rsidR="00802B4B">
        <w:t xml:space="preserve"> </w:t>
      </w:r>
    </w:p>
    <w:p w:rsidR="00BE5B99" w:rsidRDefault="00BE5B99" w:rsidP="00BE5B99">
      <w:pPr>
        <w:ind w:left="0"/>
      </w:pPr>
      <w:r>
        <w:t>If I allowed them to hurt me</w:t>
      </w:r>
      <w:r w:rsidR="00802B4B">
        <w:t>,</w:t>
      </w:r>
      <w:r>
        <w:t xml:space="preserve"> it empowered them to continue. Instead</w:t>
      </w:r>
      <w:r w:rsidR="00654F10">
        <w:t xml:space="preserve"> of reacting as if I were a victim (feeling fear and stewing over how unfair they were), I diverted my attention to memories of when </w:t>
      </w:r>
      <w:r w:rsidR="00654F10">
        <w:lastRenderedPageBreak/>
        <w:t>people were kind to me.</w:t>
      </w:r>
      <w:r>
        <w:t xml:space="preserve"> </w:t>
      </w:r>
      <w:r w:rsidR="00654F10">
        <w:t>And at the same time</w:t>
      </w:r>
      <w:r w:rsidR="00045154">
        <w:t>,</w:t>
      </w:r>
      <w:r w:rsidR="00654F10">
        <w:t xml:space="preserve"> </w:t>
      </w:r>
      <w:r>
        <w:t xml:space="preserve">I worked on my pattern and the </w:t>
      </w:r>
      <w:r w:rsidR="00654F10">
        <w:t xml:space="preserve">many </w:t>
      </w:r>
      <w:r>
        <w:t>beliefs and</w:t>
      </w:r>
      <w:r w:rsidR="00654F10">
        <w:t xml:space="preserve"> </w:t>
      </w:r>
      <w:r>
        <w:t>conscious thinking</w:t>
      </w:r>
      <w:r w:rsidR="00654F10">
        <w:t>, emotions and focus that was</w:t>
      </w:r>
      <w:r>
        <w:t xml:space="preserve"> driving that pattern. I said affirmations such as “I like people and people like me.” In doing that I </w:t>
      </w:r>
      <w:r w:rsidR="00045154">
        <w:t xml:space="preserve">eventually </w:t>
      </w:r>
      <w:r>
        <w:t xml:space="preserve">changed my belief that I was a victim of bullies. As my thinking and reactions changed, less and less of those types of people showed up in my life. </w:t>
      </w:r>
    </w:p>
    <w:p w:rsidR="00802B4B" w:rsidRDefault="00BE5B99" w:rsidP="00BE5B99">
      <w:pPr>
        <w:ind w:left="0"/>
      </w:pPr>
      <w:r>
        <w:t>This sounds a little bit like magic, but th</w:t>
      </w:r>
      <w:r w:rsidR="00654F10">
        <w:t>is</w:t>
      </w:r>
      <w:r>
        <w:t xml:space="preserve"> is the nature of reality. You attract or repel events at deep levels according to your conscious beliefs, thoughts and emotions. I believe that the only victims are victims of the idea that they are victims. You can only be a victim of your own belief</w:t>
      </w:r>
      <w:r w:rsidR="00045154">
        <w:t>s</w:t>
      </w:r>
      <w:r>
        <w:t xml:space="preserve"> and attitude. </w:t>
      </w:r>
    </w:p>
    <w:p w:rsidR="00BE5B99" w:rsidRDefault="00BE5B99" w:rsidP="00BE5B99">
      <w:pPr>
        <w:ind w:left="0"/>
      </w:pPr>
      <w:r>
        <w:t xml:space="preserve">My </w:t>
      </w:r>
      <w:r w:rsidR="00260277">
        <w:t>scientific</w:t>
      </w:r>
      <w:r w:rsidR="00654F10">
        <w:t xml:space="preserve"> </w:t>
      </w:r>
      <w:r>
        <w:t xml:space="preserve">belief </w:t>
      </w:r>
      <w:r w:rsidR="00260277">
        <w:t>has always been that all energy contains some degree of consciousness,</w:t>
      </w:r>
      <w:r>
        <w:t xml:space="preserve"> and our thoughts form our reality</w:t>
      </w:r>
      <w:r w:rsidR="00260277">
        <w:t xml:space="preserve"> through energetic connections</w:t>
      </w:r>
      <w:r>
        <w:t>. In my view, if we are victims of the belief that we are victims, we are not really victims because we are creating the experience of being a victim, that we are bad people, deserve less, should be punished, etc., etc.</w:t>
      </w:r>
    </w:p>
    <w:p w:rsidR="00351D07" w:rsidRDefault="00351D07" w:rsidP="00351D07">
      <w:pPr>
        <w:ind w:left="0"/>
      </w:pPr>
      <w:r>
        <w:t>There is a level below the subconscious where events are formed. Your beliefs, thoughts and emotions are energy that follow laws of physics to materialize as the events of your life. Since 1975 I have researched, written books and formed organizations to explain, which is what my websites and EN are about.</w:t>
      </w:r>
    </w:p>
    <w:p w:rsidR="00BE5B99" w:rsidRDefault="00BE5B99" w:rsidP="00BE5B99">
      <w:pPr>
        <w:ind w:left="0"/>
      </w:pPr>
      <w:r>
        <w:t xml:space="preserve">I urge you to consider the possibility and try this way of thinking, even if only as an experiment to see what happens. You may be surprised. </w:t>
      </w:r>
      <w:r w:rsidR="00260277">
        <w:t>I</w:t>
      </w:r>
      <w:r>
        <w:t>f it does</w:t>
      </w:r>
      <w:r w:rsidR="00260277">
        <w:t xml:space="preserve"> </w:t>
      </w:r>
      <w:r>
        <w:t>n</w:t>
      </w:r>
      <w:r w:rsidR="00260277">
        <w:t>o</w:t>
      </w:r>
      <w:r>
        <w:t xml:space="preserve">t work you have not lost anything. It cannot hurt to try, and if I </w:t>
      </w:r>
      <w:r w:rsidRPr="00802B4B">
        <w:rPr>
          <w:i/>
        </w:rPr>
        <w:t>am</w:t>
      </w:r>
      <w:r>
        <w:t xml:space="preserve"> right, think of what you will gain.</w:t>
      </w:r>
    </w:p>
    <w:p w:rsidR="00561B92" w:rsidRDefault="00561B92" w:rsidP="00561B92">
      <w:pPr>
        <w:ind w:left="0"/>
      </w:pPr>
      <w:r>
        <w:lastRenderedPageBreak/>
        <w:t>My initiative</w:t>
      </w:r>
      <w:r w:rsidR="00260277">
        <w:t xml:space="preserve"> EN, </w:t>
      </w:r>
      <w:r>
        <w:t>is introducing a new field of science whose purpose is to consider all belief systems and the findings in physics to form a consensus as to human nature and reality and to apply it to all fields</w:t>
      </w:r>
      <w:r w:rsidR="000E5F7D">
        <w:t xml:space="preserve">. </w:t>
      </w:r>
    </w:p>
    <w:p w:rsidR="00561B92" w:rsidRDefault="00260277" w:rsidP="00561B92">
      <w:pPr>
        <w:ind w:left="0"/>
      </w:pPr>
      <w:r>
        <w:t xml:space="preserve">At the time of this writing, </w:t>
      </w:r>
      <w:r w:rsidR="00561B92">
        <w:t xml:space="preserve">EN's improved course of study will be published within the next few </w:t>
      </w:r>
      <w:r>
        <w:t>months</w:t>
      </w:r>
      <w:r w:rsidR="00561B92">
        <w:t xml:space="preserve">. The websites are geared toward introducing the new paradigm to those who are new to this worldview. The books and course are the real meat and potatoes. </w:t>
      </w:r>
    </w:p>
    <w:p w:rsidR="00561B92" w:rsidRDefault="00561B92" w:rsidP="00561B92">
      <w:pPr>
        <w:ind w:left="0"/>
      </w:pPr>
      <w:r>
        <w:t>EN offers a diploma course that helps you to design and create your future. The course includes an evaluation and questionnaire which is a part of a new system I devised to replace college credits by recognizing real, rather than false intelligence. As the world shifts to a new worldview, businesses and institutions will increasingly look to EN as a source of knowledge and educated people able to shape reality effectively with their mind. These are the people that will be valuable to businesses and institutions, and they will be highly sought after.</w:t>
      </w:r>
    </w:p>
    <w:p w:rsidR="00561B92" w:rsidRDefault="00260277" w:rsidP="00561B92">
      <w:pPr>
        <w:ind w:left="0"/>
      </w:pPr>
      <w:r>
        <w:t>In all of this my main message is that y</w:t>
      </w:r>
      <w:r w:rsidR="00561B92">
        <w:t xml:space="preserve">our destiny is manifest by what you think more so than what others seem to do to you. </w:t>
      </w:r>
    </w:p>
    <w:p w:rsidR="00561B92" w:rsidRDefault="00561B92" w:rsidP="00561B92">
      <w:pPr>
        <w:ind w:left="0"/>
      </w:pPr>
      <w:r>
        <w:t>Your thoughts have tremendous power. Mental sunshine can transform anything. Divert your attention to something positive and watch everything change. You can change a day this way, and if you persist you can change a life. I know, because I have.</w:t>
      </w:r>
    </w:p>
    <w:p w:rsidR="00932F08" w:rsidRDefault="00561B92" w:rsidP="00561B92">
      <w:pPr>
        <w:ind w:left="0"/>
      </w:pPr>
      <w:r>
        <w:t xml:space="preserve">To be positive regardless of what happens to you is a powerful nonreactive path to happiness and success that requires strength and training. But the rewards are great. You can change your reality to the point of creating everything your heart desires. You take control of </w:t>
      </w:r>
      <w:r>
        <w:lastRenderedPageBreak/>
        <w:t>the most powerful asset you own, your mind and true self. You learn to direct subjective energy responsibly in such a way as to attract kind people and fortunate events. It is then that you realize you are not a victim, that you create your destiny.</w:t>
      </w:r>
      <w:r w:rsidR="00932F08">
        <w:t xml:space="preserve"> </w:t>
      </w:r>
    </w:p>
    <w:p w:rsidR="00561B92" w:rsidRDefault="00932F08" w:rsidP="00561B92">
      <w:pPr>
        <w:ind w:left="0"/>
      </w:pPr>
      <w:r>
        <w:t xml:space="preserve">The secret to success it to manage your thoughts and emotions at all times. This is not difficult to do and does not require instruction, only a willingness to take the initiative on your part. It does not matter how hard you work or what you do in life if you fail to maintain proper emotional states. </w:t>
      </w:r>
      <w:r w:rsidR="00161D72">
        <w:t xml:space="preserve">Your efforts cannot succeed if you do not maintain a positive attitude, beliefs and thoughts. </w:t>
      </w:r>
      <w:r>
        <w:t xml:space="preserve">The universe is an emotional manifestation of energy. Your beliefs, thoughts and emotions form your reality. I encourage you to explore this proposition. Do your best to maintain optimistic beliefs, thoughts and emotions every hour of every day, and then notice how things begin to change for you. </w:t>
      </w:r>
      <w:r w:rsidR="00161D72">
        <w:t>Your entire life will begin to change for the better, as has happened for me and for many others who applied this principle. This is my main point in this book. Please take it to heart.</w:t>
      </w:r>
    </w:p>
    <w:p w:rsidR="00561B92" w:rsidRDefault="00561B92" w:rsidP="00561B92">
      <w:pPr>
        <w:ind w:left="0"/>
      </w:pPr>
      <w:r>
        <w:t>Do not look for others to define who you are. Look inside yourself. You define yourself.</w:t>
      </w:r>
    </w:p>
    <w:p w:rsidR="00561B92" w:rsidRDefault="00561B92" w:rsidP="00561B92">
      <w:pPr>
        <w:ind w:left="0"/>
      </w:pPr>
      <w:r>
        <w:t>It is my belief that each of us is an individualized portion of the All-Knowing-Light.</w:t>
      </w:r>
    </w:p>
    <w:p w:rsidR="00716317" w:rsidRDefault="00561B92" w:rsidP="00561B92">
      <w:pPr>
        <w:ind w:left="0"/>
      </w:pPr>
      <w:r>
        <w:t>As mentioned in chapter s</w:t>
      </w:r>
      <w:r w:rsidR="00716317">
        <w:t>ix</w:t>
      </w:r>
      <w:r>
        <w:t>, I believe that the universe is a single spiritual force. We are all made up of indestructible spirit vitality. Each of us is a minute portion of the “All-Knowing-Light” which people all report entering after death. They enter it because they are part of it and are returning home. The light loves them because it</w:t>
      </w:r>
      <w:r w:rsidR="00716317">
        <w:t xml:space="preserve"> knows them intimately</w:t>
      </w:r>
      <w:r>
        <w:t xml:space="preserve">. </w:t>
      </w:r>
    </w:p>
    <w:p w:rsidR="00716317" w:rsidRDefault="00716317" w:rsidP="00561B92">
      <w:pPr>
        <w:ind w:left="0"/>
      </w:pPr>
      <w:r>
        <w:lastRenderedPageBreak/>
        <w:t>Your primary reality is in an inner level rather than this world. In deep sleep and after death, y</w:t>
      </w:r>
      <w:r w:rsidR="00561B92">
        <w:t xml:space="preserve">ou wake up to who you really are. Your memories all rush back to you and you remember that you are a part of this All-Knowing-Light. You remember how you planned your life and what you set out to do. You remember other lives and people you loved before you lived this life. </w:t>
      </w:r>
      <w:r>
        <w:t xml:space="preserve">There are many joyous reunions. </w:t>
      </w:r>
      <w:r w:rsidR="00561B92">
        <w:t>You become your oversoul which is bathed in and a part of the All-Knowing Light. You are an individualized expression of Universal Intelligence, a portion of the original God-force or intelligent light that forms the entire universe.</w:t>
      </w:r>
      <w:r w:rsidR="00045154">
        <w:t xml:space="preserve"> </w:t>
      </w:r>
    </w:p>
    <w:p w:rsidR="00716317" w:rsidRPr="00716317" w:rsidRDefault="00716317" w:rsidP="00716317"/>
    <w:p w:rsidR="00716317" w:rsidRDefault="00716317" w:rsidP="00716317">
      <w:pPr>
        <w:ind w:left="0" w:firstLine="0"/>
        <w:jc w:val="center"/>
      </w:pPr>
      <w:r>
        <w:t>You are a creator.</w:t>
      </w:r>
    </w:p>
    <w:p w:rsidR="00716317" w:rsidRDefault="00716317" w:rsidP="00716317">
      <w:pPr>
        <w:ind w:left="0" w:firstLine="0"/>
        <w:jc w:val="center"/>
      </w:pPr>
      <w:r>
        <w:t>You are pure light.</w:t>
      </w:r>
    </w:p>
    <w:p w:rsidR="00716317" w:rsidRDefault="00716317" w:rsidP="00716317">
      <w:pPr>
        <w:ind w:left="0" w:firstLine="0"/>
        <w:jc w:val="center"/>
      </w:pPr>
      <w:r>
        <w:t>You are eternal</w:t>
      </w:r>
    </w:p>
    <w:p w:rsidR="00561B92" w:rsidRDefault="00045154" w:rsidP="00716317">
      <w:pPr>
        <w:ind w:left="0" w:firstLine="0"/>
        <w:jc w:val="center"/>
      </w:pPr>
      <w:r>
        <w:t>You are a beautiful person.</w:t>
      </w:r>
    </w:p>
    <w:p w:rsidR="00D91BAC" w:rsidRDefault="00D91BAC" w:rsidP="00716317">
      <w:pPr>
        <w:ind w:left="0" w:firstLine="0"/>
      </w:pPr>
    </w:p>
    <w:p w:rsidR="00D91BAC" w:rsidRDefault="00AF7C0F" w:rsidP="009A7154">
      <w:pPr>
        <w:pStyle w:val="MYIMAGES"/>
      </w:pPr>
      <w:r>
        <w:rPr>
          <w:noProof/>
        </w:rPr>
        <w:lastRenderedPageBreak/>
        <w:drawing>
          <wp:inline distT="0" distB="0" distL="0" distR="0">
            <wp:extent cx="2377440" cy="23774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p>
    <w:p w:rsidR="009A7154" w:rsidRDefault="009A7154" w:rsidP="009A7154">
      <w:pPr>
        <w:pStyle w:val="MYIMAGES"/>
      </w:pPr>
      <w:r>
        <w:t>The Solution to All of Humanity’s Problems &amp; The Secret to Creating the Life You Want</w:t>
      </w:r>
    </w:p>
    <w:p w:rsidR="00644CEA" w:rsidRDefault="00610631" w:rsidP="005F09AF">
      <w:pPr>
        <w:ind w:left="0"/>
      </w:pPr>
      <w:r>
        <w:t>Segments of this book taken from</w:t>
      </w:r>
      <w:r w:rsidR="00FF046D">
        <w:t xml:space="preserve"> </w:t>
      </w:r>
      <w:r w:rsidR="00FF046D" w:rsidRPr="002A7F00">
        <w:rPr>
          <w:u w:val="single"/>
        </w:rPr>
        <w:t>The Solution to All of Humanity’s Problems and The Secret to Creating the Life You Want</w:t>
      </w:r>
      <w:r w:rsidR="00FF046D">
        <w:t xml:space="preserve">, by William Eastwood. </w:t>
      </w:r>
      <w:r>
        <w:t xml:space="preserve">The Solution contains a proposed United States Supreme Court </w:t>
      </w:r>
      <w:r>
        <w:rPr>
          <w:b/>
        </w:rPr>
        <w:t>act</w:t>
      </w:r>
      <w:r>
        <w:t xml:space="preserve"> making incarceration illegal when restorative justice is not offered.</w:t>
      </w:r>
      <w:r w:rsidR="00644CEA">
        <w:t xml:space="preserve"> The book is available through </w:t>
      </w:r>
      <w:r w:rsidR="00644CEA" w:rsidRPr="00654F10">
        <w:rPr>
          <w:u w:val="single"/>
        </w:rPr>
        <w:t>www.</w:t>
      </w:r>
      <w:r w:rsidR="00654F10" w:rsidRPr="00654F10">
        <w:rPr>
          <w:u w:val="single"/>
        </w:rPr>
        <w:t>MindFormsMatter.com</w:t>
      </w:r>
      <w:r w:rsidR="00644CEA">
        <w:t xml:space="preserve"> and </w:t>
      </w:r>
      <w:r w:rsidR="00654F10" w:rsidRPr="00654F10">
        <w:rPr>
          <w:u w:val="single"/>
        </w:rPr>
        <w:t>www.</w:t>
      </w:r>
      <w:r w:rsidR="00644CEA" w:rsidRPr="00654F10">
        <w:rPr>
          <w:u w:val="single"/>
        </w:rPr>
        <w:t>Lulu.com</w:t>
      </w:r>
      <w:r w:rsidR="00644CEA">
        <w:t xml:space="preserve"> at a significant discount. </w:t>
      </w:r>
    </w:p>
    <w:p w:rsidR="00644CEA" w:rsidRDefault="00AF7C0F" w:rsidP="009A7154">
      <w:pPr>
        <w:pStyle w:val="MYIMAGES"/>
        <w:ind w:left="14"/>
      </w:pPr>
      <w:r>
        <w:rPr>
          <w:noProof/>
        </w:rPr>
        <w:lastRenderedPageBreak/>
        <w:drawing>
          <wp:inline distT="0" distB="0" distL="0" distR="0">
            <wp:extent cx="2186940" cy="3175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86940" cy="3175000"/>
                    </a:xfrm>
                    <a:prstGeom prst="rect">
                      <a:avLst/>
                    </a:prstGeom>
                    <a:noFill/>
                    <a:ln>
                      <a:noFill/>
                    </a:ln>
                  </pic:spPr>
                </pic:pic>
              </a:graphicData>
            </a:graphic>
          </wp:inline>
        </w:drawing>
      </w:r>
    </w:p>
    <w:p w:rsidR="00B92AE5" w:rsidRDefault="00644CEA" w:rsidP="005F09AF">
      <w:pPr>
        <w:ind w:left="0"/>
      </w:pPr>
      <w:r w:rsidRPr="00644CEA">
        <w:t xml:space="preserve">The 380-page solution </w:t>
      </w:r>
      <w:r w:rsidR="00B92AE5">
        <w:t xml:space="preserve">introduces a new paradigm and tell you how to control outcomes and create the life you want with your mind. “The Solution…” </w:t>
      </w:r>
      <w:r w:rsidRPr="00644CEA">
        <w:t>is</w:t>
      </w:r>
      <w:r w:rsidR="00B92AE5">
        <w:t xml:space="preserve"> also</w:t>
      </w:r>
      <w:r w:rsidRPr="00644CEA">
        <w:t xml:space="preserve"> a clearly written, comprehensive study of the underlying causes of widespread mistreatment of human beings and the specific manifestation in our culture. </w:t>
      </w:r>
      <w:bookmarkStart w:id="62" w:name="_Hlk487222387"/>
      <w:r w:rsidRPr="00644CEA">
        <w:t>“The Solution…” begins with mind-bending findings from numerous Nobel Prize winning physicists and how those findings specifically undermine incorrect destructive thinking</w:t>
      </w:r>
      <w:r w:rsidR="00E94973">
        <w:t>.</w:t>
      </w:r>
      <w:r w:rsidRPr="00644CEA">
        <w:t xml:space="preserve"> </w:t>
      </w:r>
      <w:r w:rsidR="00E94973">
        <w:t>The</w:t>
      </w:r>
      <w:r w:rsidRPr="00644CEA">
        <w:t xml:space="preserve"> </w:t>
      </w:r>
      <w:r w:rsidR="00E94973">
        <w:t>incorrect beliefs</w:t>
      </w:r>
      <w:r w:rsidRPr="00644CEA">
        <w:t xml:space="preserve"> driving most, if not all the problems in our society</w:t>
      </w:r>
      <w:r w:rsidR="00E94973">
        <w:t xml:space="preserve"> and</w:t>
      </w:r>
      <w:r w:rsidRPr="00644CEA">
        <w:t xml:space="preserve"> our personal lives</w:t>
      </w:r>
      <w:r w:rsidR="00E94973">
        <w:t xml:space="preserve"> are to blame for our problems.</w:t>
      </w:r>
      <w:r w:rsidRPr="00644CEA">
        <w:t xml:space="preserve"> </w:t>
      </w:r>
    </w:p>
    <w:p w:rsidR="00644CEA" w:rsidRPr="00644CEA" w:rsidRDefault="00B92AE5" w:rsidP="005F09AF">
      <w:pPr>
        <w:ind w:left="0"/>
      </w:pPr>
      <w:r>
        <w:t>If you are like the greater majority on earth today, limiting beliefs you inherited from society stand between you and your success. We punish ourselves by not being successful. That internal self-</w:t>
      </w:r>
      <w:r>
        <w:lastRenderedPageBreak/>
        <w:t xml:space="preserve">punishment is then reflected in society, where we are forced to deal with its manifestation in our society. </w:t>
      </w:r>
      <w:r w:rsidR="00E94973">
        <w:t>The new science reveals why our</w:t>
      </w:r>
      <w:r w:rsidR="00644CEA" w:rsidRPr="00644CEA">
        <w:t xml:space="preserve"> institutions, our methods of treatment, and punitive and retributive justice</w:t>
      </w:r>
      <w:r w:rsidR="00E94973">
        <w:t xml:space="preserve"> approaches do not work</w:t>
      </w:r>
      <w:r w:rsidR="00644CEA" w:rsidRPr="00644CEA">
        <w:t xml:space="preserve">. </w:t>
      </w:r>
      <w:bookmarkEnd w:id="62"/>
      <w:r w:rsidR="00644CEA" w:rsidRPr="00644CEA">
        <w:t xml:space="preserve">About a third of “The Solution…” traces the origins of the false beliefs driving these problems, why they persist and exactly how and why they manifest as inferior behavior and personal and global problems. </w:t>
      </w:r>
    </w:p>
    <w:p w:rsidR="00644CEA" w:rsidRPr="00644CEA" w:rsidRDefault="00644CEA" w:rsidP="00B4530C">
      <w:pPr>
        <w:ind w:left="0"/>
      </w:pPr>
      <w:bookmarkStart w:id="63" w:name="_Hlk487222445"/>
      <w:r w:rsidRPr="00644CEA">
        <w:t xml:space="preserve">In “The Solution…” I give the states the legal solution to the problem that will save the country billions of dollars and greatly improve the country and society. One entire chapter is a proposed US Supreme Court Act to deny </w:t>
      </w:r>
      <w:r w:rsidR="00E94973">
        <w:t>all</w:t>
      </w:r>
      <w:r w:rsidRPr="00644CEA">
        <w:t xml:space="preserve"> states the ability to incarcerate anyone without first offering them a Restorative Justice (RJ) option </w:t>
      </w:r>
      <w:bookmarkEnd w:id="63"/>
      <w:r w:rsidR="00B92AE5">
        <w:t>(which</w:t>
      </w:r>
      <w:r w:rsidRPr="00644CEA">
        <w:t xml:space="preserve"> includes a process to explore all options for release into the community and solving the underlying problem</w:t>
      </w:r>
      <w:r w:rsidR="00B92AE5">
        <w:t>)</w:t>
      </w:r>
      <w:r w:rsidRPr="00644CEA">
        <w:t>. All options for release must be exhausted before incarceration is to take place or continue. My argument shows how our current practice of incarceration is unconstitutional.</w:t>
      </w:r>
    </w:p>
    <w:p w:rsidR="00644CEA" w:rsidRDefault="00644CEA" w:rsidP="00B4530C">
      <w:pPr>
        <w:ind w:left="0"/>
      </w:pPr>
      <w:bookmarkStart w:id="64" w:name="_Hlk487222479"/>
      <w:r w:rsidRPr="00644CEA">
        <w:t xml:space="preserve">“The Solution…” does not just focus in one area but also outlines a new education system, new model of an authentic human being and future society, and highly simple and practical means for individuals to overcome any problem and achieve any ambition (as I have done, proving the philosophy works under the worst, seemingly ironclad circumstances). </w:t>
      </w:r>
      <w:bookmarkEnd w:id="64"/>
    </w:p>
    <w:p w:rsidR="009A7154" w:rsidRDefault="00AF7C0F" w:rsidP="00DF3ADB">
      <w:pPr>
        <w:pStyle w:val="MYIMAGES"/>
      </w:pPr>
      <w:r>
        <w:rPr>
          <w:noProof/>
        </w:rPr>
        <w:lastRenderedPageBreak/>
        <w:drawing>
          <wp:inline distT="0" distB="0" distL="0" distR="0">
            <wp:extent cx="3430905" cy="2275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0905" cy="2275205"/>
                    </a:xfrm>
                    <a:prstGeom prst="rect">
                      <a:avLst/>
                    </a:prstGeom>
                    <a:noFill/>
                    <a:ln>
                      <a:noFill/>
                    </a:ln>
                  </pic:spPr>
                </pic:pic>
              </a:graphicData>
            </a:graphic>
          </wp:inline>
        </w:drawing>
      </w:r>
    </w:p>
    <w:p w:rsidR="00DF3ADB" w:rsidRDefault="00AF7C0F" w:rsidP="00DF3ADB">
      <w:pPr>
        <w:pStyle w:val="MYIMAGES"/>
      </w:pPr>
      <w:r w:rsidRPr="00DF3ADB">
        <w:rPr>
          <w:noProof/>
        </w:rPr>
        <w:lastRenderedPageBreak/>
        <w:drawing>
          <wp:inline distT="0" distB="0" distL="0" distR="0">
            <wp:extent cx="3430905" cy="457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30905" cy="4572000"/>
                    </a:xfrm>
                    <a:prstGeom prst="rect">
                      <a:avLst/>
                    </a:prstGeom>
                    <a:noFill/>
                    <a:ln>
                      <a:noFill/>
                    </a:ln>
                  </pic:spPr>
                </pic:pic>
              </a:graphicData>
            </a:graphic>
          </wp:inline>
        </w:drawing>
      </w:r>
    </w:p>
    <w:bookmarkEnd w:id="2"/>
    <w:p w:rsidR="00DF3ADB" w:rsidRPr="009A7154" w:rsidRDefault="00DF3ADB" w:rsidP="00DF3ADB">
      <w:pPr>
        <w:pStyle w:val="MYIMAGES"/>
      </w:pPr>
    </w:p>
    <w:sectPr w:rsidR="00DF3ADB" w:rsidRPr="009A7154" w:rsidSect="00DF3ADB">
      <w:headerReference w:type="first" r:id="rId18"/>
      <w:pgSz w:w="8640" w:h="12960" w:code="167"/>
      <w:pgMar w:top="878" w:right="1008" w:bottom="1008" w:left="1008" w:header="864" w:footer="86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210C" w:rsidRDefault="0052210C">
      <w:pPr>
        <w:ind w:left="0"/>
      </w:pPr>
      <w:r>
        <w:separator/>
      </w:r>
    </w:p>
    <w:p w:rsidR="0052210C" w:rsidRDefault="0052210C">
      <w:pPr>
        <w:ind w:left="0"/>
      </w:pPr>
    </w:p>
  </w:endnote>
  <w:endnote w:type="continuationSeparator" w:id="0">
    <w:p w:rsidR="0052210C" w:rsidRDefault="0052210C">
      <w:pPr>
        <w:ind w:left="0"/>
      </w:pPr>
      <w:r>
        <w:continuationSeparator/>
      </w:r>
    </w:p>
    <w:p w:rsidR="0052210C" w:rsidRDefault="0052210C">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45 Light">
    <w:altName w:val="Times New Roman"/>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OpenSymbol">
    <w:panose1 w:val="05010000000000000000"/>
    <w:charset w:val="00"/>
    <w:family w:val="auto"/>
    <w:pitch w:val="variable"/>
    <w:sig w:usb0="800000AF" w:usb1="1001ECE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210C" w:rsidRDefault="0052210C">
      <w:pPr>
        <w:ind w:left="0"/>
      </w:pPr>
      <w:r>
        <w:separator/>
      </w:r>
    </w:p>
    <w:p w:rsidR="0052210C" w:rsidRDefault="0052210C">
      <w:pPr>
        <w:ind w:left="0"/>
      </w:pPr>
    </w:p>
  </w:footnote>
  <w:footnote w:type="continuationSeparator" w:id="0">
    <w:p w:rsidR="0052210C" w:rsidRDefault="0052210C">
      <w:pPr>
        <w:ind w:left="0"/>
      </w:pPr>
      <w:r>
        <w:continuationSeparator/>
      </w:r>
    </w:p>
    <w:p w:rsidR="0052210C" w:rsidRDefault="0052210C">
      <w:pPr>
        <w:ind w:left="0"/>
      </w:pPr>
    </w:p>
  </w:footnote>
  <w:footnote w:id="1">
    <w:p w:rsidR="005F1663" w:rsidRDefault="006E6631" w:rsidP="00DF3ADB">
      <w:pPr>
        <w:pStyle w:val="MYFOOTNOTE"/>
      </w:pPr>
      <w:r>
        <w:rPr>
          <w:rStyle w:val="FootnoteReference"/>
          <w:b/>
        </w:rPr>
        <w:footnoteRef/>
      </w:r>
      <w:r>
        <w:rPr>
          <w:b/>
        </w:rPr>
        <w:t xml:space="preserve"> </w:t>
      </w:r>
      <w:r w:rsidRPr="00390CB6">
        <w:t xml:space="preserve">Nobel Prize winners. </w:t>
      </w:r>
      <w:bookmarkStart w:id="18" w:name="OLE_LINK29"/>
      <w:r>
        <w:t>See chapter one</w:t>
      </w:r>
      <w:r w:rsidRPr="00390CB6">
        <w:t>.</w:t>
      </w:r>
      <w:bookmarkEnd w:id="18"/>
    </w:p>
    <w:bookmarkStart w:id="19" w:name="OLE_LINK30"/>
    <w:bookmarkEnd w:id="19"/>
  </w:footnote>
  <w:footnote w:id="2">
    <w:p w:rsidR="006E6631" w:rsidRDefault="006E6631" w:rsidP="00DF3ADB">
      <w:pPr>
        <w:pStyle w:val="MYFOOTNOTE"/>
      </w:pPr>
      <w:bookmarkStart w:id="36" w:name="OLE_LINK30"/>
      <w:bookmarkEnd w:id="36"/>
      <w:r>
        <w:rPr>
          <w:rStyle w:val="FootnoteReference"/>
        </w:rPr>
        <w:footnoteRef/>
      </w:r>
      <w:r>
        <w:t xml:space="preserve"> </w:t>
      </w:r>
      <w:r w:rsidRPr="00BD2DEC">
        <w:rPr>
          <w:rStyle w:val="MYFOOTNOTEChar"/>
          <w:sz w:val="20"/>
          <w:szCs w:val="20"/>
        </w:rPr>
        <w:t>Simply because of theories that deny us a soul, greater meaning and purpose, and instead claim we are a by-product of a savage evolution where the better killer survived. Or because of theories that suggest our subconscious is a repository of repressed fears, infantile emotions, childhood neurosis, and savage impulses. Or values which claim we are tainted by original sin. This book is not the time and place to go into detail, but there is much more to be exposed as being negative and inaccurate than most people realize.</w:t>
      </w:r>
    </w:p>
    <w:p w:rsidR="006E6631" w:rsidRDefault="006E6631" w:rsidP="00DF3ADB">
      <w:pPr>
        <w:pStyle w:val="MYFOOTNOTE"/>
      </w:pPr>
    </w:p>
    <w:p w:rsidR="005F1663" w:rsidRDefault="005F1663" w:rsidP="00DF3ADB">
      <w:pPr>
        <w:pStyle w:val="MYFOOTNOTE"/>
      </w:pPr>
    </w:p>
  </w:footnote>
  <w:footnote w:id="3">
    <w:p w:rsidR="005F1663" w:rsidRDefault="00271A37" w:rsidP="00DF3ADB">
      <w:pPr>
        <w:pStyle w:val="MYFOOTNOTE"/>
      </w:pPr>
      <w:r>
        <w:rPr>
          <w:rStyle w:val="FootnoteReference"/>
        </w:rPr>
        <w:footnoteRef/>
      </w:r>
      <w:r w:rsidRPr="00BD2DEC">
        <w:rPr>
          <w:rStyle w:val="MYFOOTNOTEChar"/>
          <w:sz w:val="24"/>
        </w:rPr>
        <w:t xml:space="preserve"> Infinite variations of each past moment exist, and everything is evolving. If you do not believe it, Google Einstein’s view on time, or Many Worlds theory. More physicists and intellectuals accept this theory conceived by physicist Hugh Everett, than the popular Copenhagen Interpretation of quantum physics.</w:t>
      </w:r>
    </w:p>
  </w:footnote>
  <w:footnote w:id="4">
    <w:p w:rsidR="005F1663" w:rsidRDefault="006E6631" w:rsidP="00DF3ADB">
      <w:pPr>
        <w:pStyle w:val="MYFOOTNOTE"/>
      </w:pPr>
      <w:r>
        <w:rPr>
          <w:rStyle w:val="FootnoteReference"/>
        </w:rPr>
        <w:footnoteRef/>
      </w:r>
      <w:r>
        <w:t xml:space="preserve"> </w:t>
      </w:r>
      <w:r w:rsidRPr="00BD2DEC">
        <w:rPr>
          <w:rStyle w:val="MYFOOTNOTEChar"/>
          <w:sz w:val="24"/>
        </w:rPr>
        <w:t>As explained in my book, The Solution to All of Humanity’s Problems, and the Secret to Creating the Life You Want, everyone has an inner judge. For every belief there is a judge, but the winner is usually the inherited cultural view-based judge which carries the weight of the whole of humanity in our past and present. The authentic judge is based on the authentic self, and it carries greater weight if you let it, the weight of truth―the characteristics of the authentic self we are born as.</w:t>
      </w:r>
    </w:p>
  </w:footnote>
  <w:footnote w:id="5">
    <w:p w:rsidR="005F1663" w:rsidRDefault="006E6631" w:rsidP="00DF3ADB">
      <w:pPr>
        <w:pStyle w:val="MYFOOTNOTE"/>
      </w:pPr>
      <w:r>
        <w:rPr>
          <w:rStyle w:val="FootnoteReference"/>
        </w:rPr>
        <w:footnoteRef/>
      </w:r>
      <w:r>
        <w:t xml:space="preserve"> </w:t>
      </w:r>
      <w:r w:rsidRPr="00BD2DEC">
        <w:rPr>
          <w:rStyle w:val="MYFOOTNOTEChar"/>
          <w:sz w:val="24"/>
        </w:rPr>
        <w:t>Punishment adds to the guilt and confused negative self-images and beliefs responsible for criminal behavior. Punitive and retributive systems are based on the idea that we are basically bad people. It is this idea and related concepts that generate criminal behavior. The prisons generate and multiply their unwilling customers/patients.</w:t>
      </w:r>
    </w:p>
  </w:footnote>
  <w:footnote w:id="6">
    <w:p w:rsidR="005F1663" w:rsidRDefault="006E6631" w:rsidP="00DF3ADB">
      <w:pPr>
        <w:pStyle w:val="MYFOOTNOTE"/>
      </w:pPr>
      <w:r w:rsidRPr="00B5688D">
        <w:rPr>
          <w:rStyle w:val="FootnoteReference"/>
          <w:vertAlign w:val="baseline"/>
        </w:rPr>
        <w:footnoteRef/>
      </w:r>
      <w:r w:rsidRPr="00B5688D">
        <w:t xml:space="preserve"> </w:t>
      </w:r>
      <w:r w:rsidRPr="00BD2DEC">
        <w:rPr>
          <w:rStyle w:val="MYFOOTNOTEChar"/>
          <w:sz w:val="20"/>
          <w:szCs w:val="20"/>
        </w:rPr>
        <w:t>As I am trying to do with Earth Network (EN) on www.MindFormsMatter.com and my other websites.</w:t>
      </w:r>
    </w:p>
  </w:footnote>
  <w:footnote w:id="7">
    <w:p w:rsidR="005F1663" w:rsidRDefault="006E6631" w:rsidP="00BD2DEC">
      <w:pPr>
        <w:pStyle w:val="MYFOOTNOTE"/>
      </w:pPr>
      <w:r>
        <w:rPr>
          <w:rStyle w:val="FootnoteReference"/>
        </w:rPr>
        <w:footnoteRef/>
      </w:r>
      <w:r>
        <w:t xml:space="preserve"> This fact confoun</w:t>
      </w:r>
      <w:r w:rsidR="00502BEB">
        <w:t>d</w:t>
      </w:r>
      <w:r>
        <w:t>s physicists.</w:t>
      </w:r>
    </w:p>
  </w:footnote>
  <w:footnote w:id="8">
    <w:p w:rsidR="005F1663" w:rsidRDefault="006E6631" w:rsidP="004E54AD">
      <w:pPr>
        <w:pStyle w:val="MYFOOTNOTE"/>
      </w:pPr>
      <w:r>
        <w:rPr>
          <w:rStyle w:val="FootnoteReference"/>
        </w:rPr>
        <w:footnoteRef/>
      </w:r>
      <w:r>
        <w:t xml:space="preserve"> It is good policy to stand up for ourselves, address injustices and problems in the world, but this should not be done when we are upset. Address people as you would a beloved child that did not know any better. It is not necessary to use harsh words. Males in particular may interpret kindness as weakness because the assumed modus operandi, especially in a prison environment, arises out of a culturally-introduced false model of survival of the fittest. We survive and progress through love and cooperation or we suffer AMD.</w:t>
      </w:r>
    </w:p>
  </w:footnote>
  <w:footnote w:id="9">
    <w:p w:rsidR="005F1663" w:rsidRDefault="006E6631" w:rsidP="004E54AD">
      <w:pPr>
        <w:pStyle w:val="MYFOOTNOTE"/>
      </w:pPr>
      <w:r w:rsidRPr="0083048C">
        <w:footnoteRef/>
      </w:r>
      <w:r w:rsidRPr="0083048C">
        <w:t xml:space="preserve"> Excerpts taken from “The President’s Role in Advancing Criminal Justice </w:t>
      </w:r>
      <w:r>
        <w:t>Reform.” Commentary by Barack Obama, Jan 5, 2017.</w:t>
      </w:r>
    </w:p>
  </w:footnote>
  <w:footnote w:id="10">
    <w:p w:rsidR="005F1663" w:rsidRDefault="006E6631" w:rsidP="004E54AD">
      <w:pPr>
        <w:pStyle w:val="MYFOOTNOTE"/>
      </w:pPr>
      <w:r>
        <w:rPr>
          <w:rStyle w:val="FootnoteReference"/>
        </w:rPr>
        <w:footnoteRef/>
      </w:r>
      <w:r>
        <w:t xml:space="preserve"> We may think we remove a bad influence from society when we incarcerate a person, but this is a misconception. Almost all prisoners will someday be returned to the mainstream, and while in prison they still affect all those they know by both who they are and what they otherwise could be and do. Regardless, incarceration reinforces and maintains the false self that is a drain on society. If through RJ we unbury the authentic good self that is always alive deep within, then we would no longer deny society the positive effect that person could have on society. </w:t>
      </w:r>
    </w:p>
  </w:footnote>
  <w:footnote w:id="11">
    <w:p w:rsidR="006E6631" w:rsidRDefault="006E6631" w:rsidP="004E54AD">
      <w:pPr>
        <w:pStyle w:val="MYFOOTNOTE"/>
      </w:pPr>
      <w:r>
        <w:rPr>
          <w:rStyle w:val="FootnoteReference"/>
        </w:rPr>
        <w:footnoteRef/>
      </w:r>
      <w:r>
        <w:t xml:space="preserve"> I call the idea that the underlying self is a good a hypothesis even though I am personally certain it is a fact.</w:t>
      </w:r>
    </w:p>
    <w:p w:rsidR="005F1663" w:rsidRDefault="005F1663" w:rsidP="004E54AD">
      <w:pPr>
        <w:pStyle w:val="MYFOOTNOTE"/>
      </w:pPr>
    </w:p>
  </w:footnote>
  <w:footnote w:id="12">
    <w:p w:rsidR="005F1663" w:rsidRDefault="006E6631" w:rsidP="00F14CE6">
      <w:pPr>
        <w:pStyle w:val="MYFOOTNOTE"/>
      </w:pPr>
      <w:r>
        <w:rPr>
          <w:rStyle w:val="FootnoteReference"/>
        </w:rPr>
        <w:footnoteRef/>
      </w:r>
      <w:r>
        <w:t xml:space="preserve"> </w:t>
      </w:r>
      <w:r>
        <w:rPr>
          <w:b/>
        </w:rPr>
        <w:t>Robert Rosenthal</w:t>
      </w:r>
      <w:r>
        <w:t xml:space="preserve">, Professor of Psychology at the University of California, Riverside, and Professor at Harvard from 1962 to 1999. Rosenthal was a winner of the </w:t>
      </w:r>
      <w:r>
        <w:rPr>
          <w:b/>
          <w:i/>
        </w:rPr>
        <w:t>Gold Medal Award</w:t>
      </w:r>
      <w:r>
        <w:rPr>
          <w:i/>
        </w:rPr>
        <w:t xml:space="preserve"> for Life Achievement in the Science of Psychology</w:t>
      </w:r>
      <w:r>
        <w:t xml:space="preserve"> from the American Psychological Association. </w:t>
      </w:r>
    </w:p>
  </w:footnote>
  <w:footnote w:id="13">
    <w:p w:rsidR="005F1663" w:rsidRDefault="006E6631" w:rsidP="00F14CE6">
      <w:pPr>
        <w:pStyle w:val="MYFOOTNOTE"/>
      </w:pPr>
      <w:r>
        <w:rPr>
          <w:rStyle w:val="FootnoteReference"/>
        </w:rPr>
        <w:footnoteRef/>
      </w:r>
      <w:r>
        <w:t xml:space="preserve"> Being around prisoners and subject to a heartless government’s assessment of us and cruel sanctions is not going to make us into better people.</w:t>
      </w:r>
    </w:p>
  </w:footnote>
  <w:footnote w:id="14">
    <w:p w:rsidR="00E90BE5" w:rsidRDefault="00E90BE5" w:rsidP="00F14CE6">
      <w:pPr>
        <w:pStyle w:val="MYFOOTNOTE"/>
      </w:pPr>
      <w:r>
        <w:rPr>
          <w:rStyle w:val="FootnoteReference"/>
        </w:rPr>
        <w:footnoteRef/>
      </w:r>
      <w:r>
        <w:t xml:space="preserve"> More on this subject in </w:t>
      </w:r>
      <w:r w:rsidRPr="00411F67">
        <w:t>The Solution to All of Humanity’s Problems &amp;</w:t>
      </w:r>
      <w:r>
        <w:t xml:space="preserve"> </w:t>
      </w:r>
      <w:r w:rsidRPr="00411F67">
        <w:t>The Secret to Creating the Life You Want</w:t>
      </w:r>
      <w:r>
        <w:t xml:space="preserve">, discounted at </w:t>
      </w:r>
      <w:r w:rsidRPr="00E90BE5">
        <w:rPr>
          <w:u w:val="single"/>
        </w:rPr>
        <w:t>Lulu.com</w:t>
      </w:r>
      <w:r>
        <w:t>.</w:t>
      </w:r>
    </w:p>
    <w:p w:rsidR="005F1663" w:rsidRDefault="005F1663" w:rsidP="00F14CE6">
      <w:pPr>
        <w:pStyle w:val="MYFOOTNOTE"/>
      </w:pPr>
    </w:p>
  </w:footnote>
  <w:footnote w:id="15">
    <w:p w:rsidR="005F1663" w:rsidRDefault="006E6631" w:rsidP="00F14CE6">
      <w:pPr>
        <w:pStyle w:val="MYFOOTNOTE"/>
      </w:pPr>
      <w:r w:rsidRPr="009A5F53">
        <w:rPr>
          <w:rStyle w:val="FootnoteReference"/>
          <w:b/>
        </w:rPr>
        <w:footnoteRef/>
      </w:r>
      <w:r w:rsidRPr="009A5F53">
        <w:rPr>
          <w:b/>
        </w:rPr>
        <w:t xml:space="preserve"> </w:t>
      </w:r>
      <w:r w:rsidRPr="003D5180">
        <w:rPr>
          <w:i/>
        </w:rPr>
        <w:t>A LONGITUDINAL STUDY OF THE EFFECTS OF EXPERIMENTER BIAS ON THE OPERANT LEARNING OF LABORATORY RATS</w:t>
      </w:r>
      <w:r w:rsidRPr="003D5180">
        <w:t>, Robert Rosenthal and Reed Lawson; Harvard University, Cambridge, Mass; Ohio State University, Columbus, Ohio.</w:t>
      </w:r>
    </w:p>
  </w:footnote>
  <w:footnote w:id="16">
    <w:p w:rsidR="004A59D8" w:rsidRPr="00C44819" w:rsidRDefault="004A59D8" w:rsidP="00F14CE6">
      <w:pPr>
        <w:pStyle w:val="MYFOOTNOTE"/>
      </w:pPr>
      <w:r>
        <w:rPr>
          <w:rStyle w:val="FootnoteReference"/>
        </w:rPr>
        <w:footnoteRef/>
      </w:r>
      <w:r>
        <w:t xml:space="preserve"> </w:t>
      </w:r>
      <w:r w:rsidRPr="00C44819">
        <w:t>A predator, by my definition is someone who spreads emotional poison by making other people feel bad about who they are.</w:t>
      </w:r>
    </w:p>
    <w:p w:rsidR="005F1663" w:rsidRDefault="005F1663" w:rsidP="00F14CE6">
      <w:pPr>
        <w:pStyle w:val="MYFOOT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6631" w:rsidRPr="004B3120" w:rsidRDefault="006E6631" w:rsidP="00BE0700">
    <w:pPr>
      <w:pStyle w:val="Header"/>
      <w:pBdr>
        <w:bottom w:val="none" w:sz="0" w:space="0" w:color="auto"/>
      </w:pBd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75C236A4"/>
    <w:lvl w:ilvl="0">
      <w:start w:val="1"/>
      <w:numFmt w:val="bullet"/>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0C241F74"/>
    <w:lvl w:ilvl="0">
      <w:start w:val="1"/>
      <w:numFmt w:val="bullet"/>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A5182F40"/>
    <w:lvl w:ilvl="0">
      <w:start w:val="1"/>
      <w:numFmt w:val="bullet"/>
      <w:lvlText w:val=""/>
      <w:lvlJc w:val="left"/>
      <w:pPr>
        <w:tabs>
          <w:tab w:val="num" w:pos="1080"/>
        </w:tabs>
        <w:ind w:left="1080" w:hanging="360"/>
      </w:pPr>
      <w:rPr>
        <w:rFonts w:ascii="Symbol" w:hAnsi="Symbol" w:hint="default"/>
      </w:rPr>
    </w:lvl>
  </w:abstractNum>
  <w:abstractNum w:abstractNumId="3" w15:restartNumberingAfterBreak="0">
    <w:nsid w:val="FFFFFF89"/>
    <w:multiLevelType w:val="singleLevel"/>
    <w:tmpl w:val="9B1891A2"/>
    <w:lvl w:ilvl="0">
      <w:start w:val="1"/>
      <w:numFmt w:val="bullet"/>
      <w:pStyle w:val="font6"/>
      <w:lvlText w:val=""/>
      <w:lvlJc w:val="left"/>
      <w:pPr>
        <w:tabs>
          <w:tab w:val="num" w:pos="360"/>
        </w:tabs>
        <w:ind w:left="360" w:hanging="360"/>
      </w:pPr>
      <w:rPr>
        <w:rFonts w:ascii="Symbol" w:hAnsi="Symbol" w:hint="default"/>
      </w:rPr>
    </w:lvl>
  </w:abstractNum>
  <w:abstractNum w:abstractNumId="4" w15:restartNumberingAfterBreak="0">
    <w:nsid w:val="107E5F32"/>
    <w:multiLevelType w:val="multilevel"/>
    <w:tmpl w:val="BDC01884"/>
    <w:styleLink w:val="WWNum2"/>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5" w15:restartNumberingAfterBreak="0">
    <w:nsid w:val="13D17BC8"/>
    <w:multiLevelType w:val="multilevel"/>
    <w:tmpl w:val="D4EE2C0C"/>
    <w:styleLink w:val="WWNum1"/>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6" w15:restartNumberingAfterBreak="0">
    <w:nsid w:val="1A740DF7"/>
    <w:multiLevelType w:val="singleLevel"/>
    <w:tmpl w:val="20360684"/>
    <w:lvl w:ilvl="0">
      <w:start w:val="1"/>
      <w:numFmt w:val="bullet"/>
      <w:pStyle w:val="leadbullet"/>
      <w:lvlText w:val=""/>
      <w:lvlJc w:val="left"/>
      <w:pPr>
        <w:tabs>
          <w:tab w:val="num" w:pos="360"/>
        </w:tabs>
        <w:ind w:left="360" w:hanging="360"/>
      </w:pPr>
      <w:rPr>
        <w:rFonts w:ascii="Symbol" w:hAnsi="Symbol" w:hint="default"/>
      </w:rPr>
    </w:lvl>
  </w:abstractNum>
  <w:abstractNum w:abstractNumId="7" w15:restartNumberingAfterBreak="0">
    <w:nsid w:val="20C44917"/>
    <w:multiLevelType w:val="hybridMultilevel"/>
    <w:tmpl w:val="257ECBA0"/>
    <w:lvl w:ilvl="0" w:tplc="FFFFFFFF">
      <w:start w:val="1"/>
      <w:numFmt w:val="decimal"/>
      <w:pStyle w:val="List"/>
      <w:lvlText w:val="%1."/>
      <w:lvlJc w:val="left"/>
      <w:pPr>
        <w:tabs>
          <w:tab w:val="num" w:pos="720"/>
        </w:tabs>
        <w:ind w:left="72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decimal"/>
      <w:lvlText w:val="%3."/>
      <w:lvlJc w:val="left"/>
      <w:pPr>
        <w:tabs>
          <w:tab w:val="num" w:pos="2340"/>
        </w:tabs>
        <w:ind w:left="2340" w:hanging="360"/>
      </w:pPr>
      <w:rPr>
        <w:rFonts w:cs="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 w15:restartNumberingAfterBreak="0">
    <w:nsid w:val="37AF04CA"/>
    <w:multiLevelType w:val="singleLevel"/>
    <w:tmpl w:val="CD32A14C"/>
    <w:lvl w:ilvl="0">
      <w:start w:val="1"/>
      <w:numFmt w:val="decimal"/>
      <w:pStyle w:val="ParagraphIndentedRegular"/>
      <w:lvlText w:val="%1."/>
      <w:lvlJc w:val="left"/>
      <w:pPr>
        <w:tabs>
          <w:tab w:val="num" w:pos="1368"/>
        </w:tabs>
        <w:ind w:left="1368" w:hanging="360"/>
      </w:pPr>
      <w:rPr>
        <w:rFonts w:ascii="Times New Roman" w:hAnsi="Times New Roman" w:cs="Times New Roman" w:hint="default"/>
        <w:b w:val="0"/>
        <w:i w:val="0"/>
        <w:color w:val="000000"/>
      </w:rPr>
    </w:lvl>
  </w:abstractNum>
  <w:abstractNum w:abstractNumId="9" w15:restartNumberingAfterBreak="0">
    <w:nsid w:val="3A021F77"/>
    <w:multiLevelType w:val="hybridMultilevel"/>
    <w:tmpl w:val="84C02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35557C"/>
    <w:multiLevelType w:val="hybridMultilevel"/>
    <w:tmpl w:val="9AF8882E"/>
    <w:lvl w:ilvl="0" w:tplc="FFFFFFFF">
      <w:start w:val="1"/>
      <w:numFmt w:val="bullet"/>
      <w:pStyle w:val="ParagraphX"/>
      <w:lvlText w:val=""/>
      <w:lvlJc w:val="left"/>
      <w:pPr>
        <w:tabs>
          <w:tab w:val="num" w:pos="1008"/>
        </w:tabs>
        <w:ind w:left="1008" w:hanging="360"/>
      </w:pPr>
      <w:rPr>
        <w:rFonts w:ascii="Symbol" w:hAnsi="Symbol" w:hint="default"/>
      </w:rPr>
    </w:lvl>
    <w:lvl w:ilvl="1" w:tplc="FFFFFFFF" w:tentative="1">
      <w:start w:val="1"/>
      <w:numFmt w:val="bullet"/>
      <w:lvlText w:val="o"/>
      <w:lvlJc w:val="left"/>
      <w:pPr>
        <w:tabs>
          <w:tab w:val="num" w:pos="1728"/>
        </w:tabs>
        <w:ind w:left="1728" w:hanging="360"/>
      </w:pPr>
      <w:rPr>
        <w:rFonts w:ascii="Courier New" w:hAnsi="Courier New" w:hint="default"/>
      </w:rPr>
    </w:lvl>
    <w:lvl w:ilvl="2" w:tplc="FFFFFFFF" w:tentative="1">
      <w:start w:val="1"/>
      <w:numFmt w:val="bullet"/>
      <w:lvlText w:val=""/>
      <w:lvlJc w:val="left"/>
      <w:pPr>
        <w:tabs>
          <w:tab w:val="num" w:pos="2448"/>
        </w:tabs>
        <w:ind w:left="2448" w:hanging="360"/>
      </w:pPr>
      <w:rPr>
        <w:rFonts w:ascii="Wingdings" w:hAnsi="Wingdings" w:hint="default"/>
      </w:rPr>
    </w:lvl>
    <w:lvl w:ilvl="3" w:tplc="FFFFFFFF" w:tentative="1">
      <w:start w:val="1"/>
      <w:numFmt w:val="bullet"/>
      <w:lvlText w:val=""/>
      <w:lvlJc w:val="left"/>
      <w:pPr>
        <w:tabs>
          <w:tab w:val="num" w:pos="3168"/>
        </w:tabs>
        <w:ind w:left="3168" w:hanging="360"/>
      </w:pPr>
      <w:rPr>
        <w:rFonts w:ascii="Symbol" w:hAnsi="Symbol" w:hint="default"/>
      </w:rPr>
    </w:lvl>
    <w:lvl w:ilvl="4" w:tplc="FFFFFFFF" w:tentative="1">
      <w:start w:val="1"/>
      <w:numFmt w:val="bullet"/>
      <w:lvlText w:val="o"/>
      <w:lvlJc w:val="left"/>
      <w:pPr>
        <w:tabs>
          <w:tab w:val="num" w:pos="3888"/>
        </w:tabs>
        <w:ind w:left="3888" w:hanging="360"/>
      </w:pPr>
      <w:rPr>
        <w:rFonts w:ascii="Courier New" w:hAnsi="Courier New" w:hint="default"/>
      </w:rPr>
    </w:lvl>
    <w:lvl w:ilvl="5" w:tplc="FFFFFFFF" w:tentative="1">
      <w:start w:val="1"/>
      <w:numFmt w:val="bullet"/>
      <w:lvlText w:val=""/>
      <w:lvlJc w:val="left"/>
      <w:pPr>
        <w:tabs>
          <w:tab w:val="num" w:pos="4608"/>
        </w:tabs>
        <w:ind w:left="4608" w:hanging="360"/>
      </w:pPr>
      <w:rPr>
        <w:rFonts w:ascii="Wingdings" w:hAnsi="Wingdings" w:hint="default"/>
      </w:rPr>
    </w:lvl>
    <w:lvl w:ilvl="6" w:tplc="FFFFFFFF" w:tentative="1">
      <w:start w:val="1"/>
      <w:numFmt w:val="bullet"/>
      <w:lvlText w:val=""/>
      <w:lvlJc w:val="left"/>
      <w:pPr>
        <w:tabs>
          <w:tab w:val="num" w:pos="5328"/>
        </w:tabs>
        <w:ind w:left="5328" w:hanging="360"/>
      </w:pPr>
      <w:rPr>
        <w:rFonts w:ascii="Symbol" w:hAnsi="Symbol" w:hint="default"/>
      </w:rPr>
    </w:lvl>
    <w:lvl w:ilvl="7" w:tplc="FFFFFFFF" w:tentative="1">
      <w:start w:val="1"/>
      <w:numFmt w:val="bullet"/>
      <w:lvlText w:val="o"/>
      <w:lvlJc w:val="left"/>
      <w:pPr>
        <w:tabs>
          <w:tab w:val="num" w:pos="6048"/>
        </w:tabs>
        <w:ind w:left="6048" w:hanging="360"/>
      </w:pPr>
      <w:rPr>
        <w:rFonts w:ascii="Courier New" w:hAnsi="Courier New" w:hint="default"/>
      </w:rPr>
    </w:lvl>
    <w:lvl w:ilvl="8" w:tplc="FFFFFFFF" w:tentative="1">
      <w:start w:val="1"/>
      <w:numFmt w:val="bullet"/>
      <w:lvlText w:val=""/>
      <w:lvlJc w:val="left"/>
      <w:pPr>
        <w:tabs>
          <w:tab w:val="num" w:pos="6768"/>
        </w:tabs>
        <w:ind w:left="6768" w:hanging="360"/>
      </w:pPr>
      <w:rPr>
        <w:rFonts w:ascii="Wingdings" w:hAnsi="Wingdings" w:hint="default"/>
      </w:rPr>
    </w:lvl>
  </w:abstractNum>
  <w:abstractNum w:abstractNumId="11" w15:restartNumberingAfterBreak="0">
    <w:nsid w:val="417E48AC"/>
    <w:multiLevelType w:val="hybridMultilevel"/>
    <w:tmpl w:val="60725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FF7AC4"/>
    <w:multiLevelType w:val="hybridMultilevel"/>
    <w:tmpl w:val="CD5CD9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4CBB5A32"/>
    <w:multiLevelType w:val="singleLevel"/>
    <w:tmpl w:val="CBE46AAE"/>
    <w:lvl w:ilvl="0">
      <w:start w:val="1"/>
      <w:numFmt w:val="bullet"/>
      <w:pStyle w:val="ParagraphIndentedBold"/>
      <w:lvlText w:val=""/>
      <w:lvlJc w:val="left"/>
      <w:pPr>
        <w:tabs>
          <w:tab w:val="num" w:pos="360"/>
        </w:tabs>
        <w:ind w:left="360" w:hanging="360"/>
      </w:pPr>
      <w:rPr>
        <w:rFonts w:ascii="Symbol" w:hAnsi="Symbol" w:hint="default"/>
        <w:sz w:val="22"/>
      </w:rPr>
    </w:lvl>
  </w:abstractNum>
  <w:abstractNum w:abstractNumId="14" w15:restartNumberingAfterBreak="0">
    <w:nsid w:val="5EEA7AD9"/>
    <w:multiLevelType w:val="hybridMultilevel"/>
    <w:tmpl w:val="F6F243D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 w15:restartNumberingAfterBreak="0">
    <w:nsid w:val="617A5B1C"/>
    <w:multiLevelType w:val="hybridMultilevel"/>
    <w:tmpl w:val="09FC8A5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69A24050"/>
    <w:multiLevelType w:val="multilevel"/>
    <w:tmpl w:val="00CE4C54"/>
    <w:styleLink w:val="WWNum6"/>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17" w15:restartNumberingAfterBreak="0">
    <w:nsid w:val="6FF42D87"/>
    <w:multiLevelType w:val="multilevel"/>
    <w:tmpl w:val="8F3C8C9C"/>
    <w:styleLink w:val="WWNum4"/>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18" w15:restartNumberingAfterBreak="0">
    <w:nsid w:val="720208BE"/>
    <w:multiLevelType w:val="multilevel"/>
    <w:tmpl w:val="C1161A7E"/>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9" w15:restartNumberingAfterBreak="0">
    <w:nsid w:val="73EC0790"/>
    <w:multiLevelType w:val="multilevel"/>
    <w:tmpl w:val="7BEA28E8"/>
    <w:styleLink w:val="WWNum5"/>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20" w15:restartNumberingAfterBreak="0">
    <w:nsid w:val="78C8751A"/>
    <w:multiLevelType w:val="multilevel"/>
    <w:tmpl w:val="51F6C27E"/>
    <w:styleLink w:val="WWNum3"/>
    <w:lvl w:ilvl="0">
      <w:numFmt w:val="bullet"/>
      <w:lvlText w:val=""/>
      <w:lvlJc w:val="left"/>
    </w:lvl>
    <w:lvl w:ilvl="1">
      <w:numFmt w:val="bullet"/>
      <w:lvlText w:val="o"/>
      <w:lvlJc w:val="left"/>
      <w:rPr>
        <w:rFonts w:ascii="Times New Roman" w:hAnsi="Times New Roman"/>
      </w:rPr>
    </w:lvl>
    <w:lvl w:ilvl="2">
      <w:numFmt w:val="bullet"/>
      <w:lvlText w:val=""/>
      <w:lvlJc w:val="left"/>
    </w:lvl>
    <w:lvl w:ilvl="3">
      <w:numFmt w:val="bullet"/>
      <w:lvlText w:val=""/>
      <w:lvlJc w:val="left"/>
    </w:lvl>
    <w:lvl w:ilvl="4">
      <w:numFmt w:val="bullet"/>
      <w:lvlText w:val="o"/>
      <w:lvlJc w:val="left"/>
      <w:rPr>
        <w:rFonts w:ascii="Times New Roman" w:hAnsi="Times New Roman"/>
      </w:rPr>
    </w:lvl>
    <w:lvl w:ilvl="5">
      <w:numFmt w:val="bullet"/>
      <w:lvlText w:val=""/>
      <w:lvlJc w:val="left"/>
    </w:lvl>
    <w:lvl w:ilvl="6">
      <w:numFmt w:val="bullet"/>
      <w:lvlText w:val=""/>
      <w:lvlJc w:val="left"/>
    </w:lvl>
    <w:lvl w:ilvl="7">
      <w:numFmt w:val="bullet"/>
      <w:lvlText w:val="o"/>
      <w:lvlJc w:val="left"/>
      <w:rPr>
        <w:rFonts w:ascii="Times New Roman" w:hAnsi="Times New Roman"/>
      </w:rPr>
    </w:lvl>
    <w:lvl w:ilvl="8">
      <w:numFmt w:val="bullet"/>
      <w:lvlText w:val=""/>
      <w:lvlJc w:val="left"/>
    </w:lvl>
  </w:abstractNum>
  <w:abstractNum w:abstractNumId="21" w15:restartNumberingAfterBreak="0">
    <w:nsid w:val="7C867E3B"/>
    <w:multiLevelType w:val="hybridMultilevel"/>
    <w:tmpl w:val="6D1411FC"/>
    <w:lvl w:ilvl="0" w:tplc="FFFFFFFF">
      <w:start w:val="1"/>
      <w:numFmt w:val="bullet"/>
      <w:pStyle w:val="ListBullet"/>
      <w:lvlText w:val=""/>
      <w:lvlJc w:val="left"/>
      <w:pPr>
        <w:tabs>
          <w:tab w:val="num" w:pos="1060"/>
        </w:tabs>
        <w:ind w:left="1060" w:hanging="360"/>
      </w:pPr>
      <w:rPr>
        <w:rFonts w:ascii="Symbol" w:hAnsi="Symbol" w:hint="default"/>
      </w:rPr>
    </w:lvl>
    <w:lvl w:ilvl="1" w:tplc="FFFFFFFF">
      <w:start w:val="1"/>
      <w:numFmt w:val="bullet"/>
      <w:lvlText w:val="o"/>
      <w:lvlJc w:val="left"/>
      <w:pPr>
        <w:tabs>
          <w:tab w:val="num" w:pos="2500"/>
        </w:tabs>
        <w:ind w:left="2500" w:hanging="360"/>
      </w:pPr>
      <w:rPr>
        <w:rFonts w:ascii="Courier New" w:hAnsi="Courier New" w:hint="default"/>
      </w:rPr>
    </w:lvl>
    <w:lvl w:ilvl="2" w:tplc="FFFFFFFF" w:tentative="1">
      <w:start w:val="1"/>
      <w:numFmt w:val="bullet"/>
      <w:lvlText w:val=""/>
      <w:lvlJc w:val="left"/>
      <w:pPr>
        <w:tabs>
          <w:tab w:val="num" w:pos="3220"/>
        </w:tabs>
        <w:ind w:left="3220" w:hanging="360"/>
      </w:pPr>
      <w:rPr>
        <w:rFonts w:ascii="Wingdings" w:hAnsi="Wingdings" w:hint="default"/>
      </w:rPr>
    </w:lvl>
    <w:lvl w:ilvl="3" w:tplc="FFFFFFFF" w:tentative="1">
      <w:start w:val="1"/>
      <w:numFmt w:val="bullet"/>
      <w:lvlText w:val=""/>
      <w:lvlJc w:val="left"/>
      <w:pPr>
        <w:tabs>
          <w:tab w:val="num" w:pos="3940"/>
        </w:tabs>
        <w:ind w:left="3940" w:hanging="360"/>
      </w:pPr>
      <w:rPr>
        <w:rFonts w:ascii="Symbol" w:hAnsi="Symbol" w:hint="default"/>
      </w:rPr>
    </w:lvl>
    <w:lvl w:ilvl="4" w:tplc="FFFFFFFF" w:tentative="1">
      <w:start w:val="1"/>
      <w:numFmt w:val="bullet"/>
      <w:lvlText w:val="o"/>
      <w:lvlJc w:val="left"/>
      <w:pPr>
        <w:tabs>
          <w:tab w:val="num" w:pos="4660"/>
        </w:tabs>
        <w:ind w:left="4660" w:hanging="360"/>
      </w:pPr>
      <w:rPr>
        <w:rFonts w:ascii="Courier New" w:hAnsi="Courier New" w:hint="default"/>
      </w:rPr>
    </w:lvl>
    <w:lvl w:ilvl="5" w:tplc="FFFFFFFF" w:tentative="1">
      <w:start w:val="1"/>
      <w:numFmt w:val="bullet"/>
      <w:lvlText w:val=""/>
      <w:lvlJc w:val="left"/>
      <w:pPr>
        <w:tabs>
          <w:tab w:val="num" w:pos="5380"/>
        </w:tabs>
        <w:ind w:left="5380" w:hanging="360"/>
      </w:pPr>
      <w:rPr>
        <w:rFonts w:ascii="Wingdings" w:hAnsi="Wingdings" w:hint="default"/>
      </w:rPr>
    </w:lvl>
    <w:lvl w:ilvl="6" w:tplc="FFFFFFFF" w:tentative="1">
      <w:start w:val="1"/>
      <w:numFmt w:val="bullet"/>
      <w:lvlText w:val=""/>
      <w:lvlJc w:val="left"/>
      <w:pPr>
        <w:tabs>
          <w:tab w:val="num" w:pos="6100"/>
        </w:tabs>
        <w:ind w:left="6100" w:hanging="360"/>
      </w:pPr>
      <w:rPr>
        <w:rFonts w:ascii="Symbol" w:hAnsi="Symbol" w:hint="default"/>
      </w:rPr>
    </w:lvl>
    <w:lvl w:ilvl="7" w:tplc="FFFFFFFF" w:tentative="1">
      <w:start w:val="1"/>
      <w:numFmt w:val="bullet"/>
      <w:lvlText w:val="o"/>
      <w:lvlJc w:val="left"/>
      <w:pPr>
        <w:tabs>
          <w:tab w:val="num" w:pos="6820"/>
        </w:tabs>
        <w:ind w:left="6820" w:hanging="360"/>
      </w:pPr>
      <w:rPr>
        <w:rFonts w:ascii="Courier New" w:hAnsi="Courier New" w:hint="default"/>
      </w:rPr>
    </w:lvl>
    <w:lvl w:ilvl="8" w:tplc="FFFFFFFF" w:tentative="1">
      <w:start w:val="1"/>
      <w:numFmt w:val="bullet"/>
      <w:lvlText w:val=""/>
      <w:lvlJc w:val="left"/>
      <w:pPr>
        <w:tabs>
          <w:tab w:val="num" w:pos="7540"/>
        </w:tabs>
        <w:ind w:left="754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1"/>
  </w:num>
  <w:num w:numId="6">
    <w:abstractNumId w:val="0"/>
  </w:num>
  <w:num w:numId="7">
    <w:abstractNumId w:val="2"/>
  </w:num>
  <w:num w:numId="8">
    <w:abstractNumId w:val="3"/>
  </w:num>
  <w:num w:numId="9">
    <w:abstractNumId w:val="7"/>
  </w:num>
  <w:num w:numId="10">
    <w:abstractNumId w:val="10"/>
  </w:num>
  <w:num w:numId="11">
    <w:abstractNumId w:val="1"/>
  </w:num>
  <w:num w:numId="12">
    <w:abstractNumId w:val="0"/>
  </w:num>
  <w:num w:numId="13">
    <w:abstractNumId w:val="2"/>
  </w:num>
  <w:num w:numId="14">
    <w:abstractNumId w:val="13"/>
  </w:num>
  <w:num w:numId="15">
    <w:abstractNumId w:val="8"/>
  </w:num>
  <w:num w:numId="16">
    <w:abstractNumId w:val="6"/>
  </w:num>
  <w:num w:numId="17">
    <w:abstractNumId w:val="21"/>
  </w:num>
  <w:num w:numId="18">
    <w:abstractNumId w:val="5"/>
  </w:num>
  <w:num w:numId="19">
    <w:abstractNumId w:val="4"/>
  </w:num>
  <w:num w:numId="20">
    <w:abstractNumId w:val="20"/>
  </w:num>
  <w:num w:numId="21">
    <w:abstractNumId w:val="17"/>
  </w:num>
  <w:num w:numId="22">
    <w:abstractNumId w:val="19"/>
  </w:num>
  <w:num w:numId="23">
    <w:abstractNumId w:val="16"/>
  </w:num>
  <w:num w:numId="24">
    <w:abstractNumId w:val="18"/>
  </w:num>
  <w:num w:numId="25">
    <w:abstractNumId w:val="12"/>
  </w:num>
  <w:num w:numId="26">
    <w:abstractNumId w:val="9"/>
  </w:num>
  <w:num w:numId="27">
    <w:abstractNumId w:val="11"/>
  </w:num>
  <w:num w:numId="28">
    <w:abstractNumId w:val="14"/>
  </w:num>
  <w:num w:numId="29">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mirrorMargin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
  <w:evenAndOddHeaders/>
  <w:drawingGridHorizontalSpacing w:val="100"/>
  <w:drawingGridVerticalSpacing w:val="136"/>
  <w:displayHorizontalDrawingGridEvery w:val="0"/>
  <w:displayVerticalDrawingGridEvery w:val="2"/>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3BD"/>
    <w:rsid w:val="000033B3"/>
    <w:rsid w:val="00005940"/>
    <w:rsid w:val="00011348"/>
    <w:rsid w:val="00015B18"/>
    <w:rsid w:val="000259CD"/>
    <w:rsid w:val="000272AB"/>
    <w:rsid w:val="000341EB"/>
    <w:rsid w:val="00041B5C"/>
    <w:rsid w:val="00042A2C"/>
    <w:rsid w:val="000431B9"/>
    <w:rsid w:val="00044B48"/>
    <w:rsid w:val="00045154"/>
    <w:rsid w:val="000468A7"/>
    <w:rsid w:val="000500A6"/>
    <w:rsid w:val="00050774"/>
    <w:rsid w:val="00055FAD"/>
    <w:rsid w:val="00057504"/>
    <w:rsid w:val="00057688"/>
    <w:rsid w:val="000635F6"/>
    <w:rsid w:val="00064E4E"/>
    <w:rsid w:val="000727F3"/>
    <w:rsid w:val="000757A9"/>
    <w:rsid w:val="00076618"/>
    <w:rsid w:val="00087C1F"/>
    <w:rsid w:val="00090E24"/>
    <w:rsid w:val="0009176F"/>
    <w:rsid w:val="0009456F"/>
    <w:rsid w:val="0009771D"/>
    <w:rsid w:val="000A3A15"/>
    <w:rsid w:val="000A4DA5"/>
    <w:rsid w:val="000A6FAC"/>
    <w:rsid w:val="000A70F7"/>
    <w:rsid w:val="000B11B8"/>
    <w:rsid w:val="000B4D91"/>
    <w:rsid w:val="000B5EAA"/>
    <w:rsid w:val="000C466B"/>
    <w:rsid w:val="000C4B1F"/>
    <w:rsid w:val="000C5B31"/>
    <w:rsid w:val="000C5EEA"/>
    <w:rsid w:val="000C6E3A"/>
    <w:rsid w:val="000D27B1"/>
    <w:rsid w:val="000D3E07"/>
    <w:rsid w:val="000E38FF"/>
    <w:rsid w:val="000E50F6"/>
    <w:rsid w:val="000E5F7D"/>
    <w:rsid w:val="000F113E"/>
    <w:rsid w:val="000F2047"/>
    <w:rsid w:val="000F5180"/>
    <w:rsid w:val="000F61D1"/>
    <w:rsid w:val="000F790D"/>
    <w:rsid w:val="000F7F27"/>
    <w:rsid w:val="0010339D"/>
    <w:rsid w:val="001113FE"/>
    <w:rsid w:val="001133CE"/>
    <w:rsid w:val="00113804"/>
    <w:rsid w:val="00114B72"/>
    <w:rsid w:val="00121A78"/>
    <w:rsid w:val="001279AA"/>
    <w:rsid w:val="00142434"/>
    <w:rsid w:val="00143C44"/>
    <w:rsid w:val="00144A73"/>
    <w:rsid w:val="00146B9C"/>
    <w:rsid w:val="00153012"/>
    <w:rsid w:val="00154E0E"/>
    <w:rsid w:val="0015609F"/>
    <w:rsid w:val="00161D72"/>
    <w:rsid w:val="00162CF0"/>
    <w:rsid w:val="001718CC"/>
    <w:rsid w:val="00171BF2"/>
    <w:rsid w:val="001726F9"/>
    <w:rsid w:val="001734E1"/>
    <w:rsid w:val="00174D78"/>
    <w:rsid w:val="00175CCF"/>
    <w:rsid w:val="00180691"/>
    <w:rsid w:val="00184D88"/>
    <w:rsid w:val="00191AC5"/>
    <w:rsid w:val="001929F2"/>
    <w:rsid w:val="00193873"/>
    <w:rsid w:val="00196772"/>
    <w:rsid w:val="00196B72"/>
    <w:rsid w:val="001A3915"/>
    <w:rsid w:val="001A732B"/>
    <w:rsid w:val="001B07D1"/>
    <w:rsid w:val="001C2CFE"/>
    <w:rsid w:val="001C56F8"/>
    <w:rsid w:val="001C636F"/>
    <w:rsid w:val="001D4AF1"/>
    <w:rsid w:val="001D65B6"/>
    <w:rsid w:val="001D79C4"/>
    <w:rsid w:val="001E5129"/>
    <w:rsid w:val="001E51F5"/>
    <w:rsid w:val="001E58C9"/>
    <w:rsid w:val="001E5E17"/>
    <w:rsid w:val="001F058D"/>
    <w:rsid w:val="001F6E4F"/>
    <w:rsid w:val="0020087D"/>
    <w:rsid w:val="00200D85"/>
    <w:rsid w:val="0020213E"/>
    <w:rsid w:val="002025FE"/>
    <w:rsid w:val="00203A55"/>
    <w:rsid w:val="00206836"/>
    <w:rsid w:val="00212EF6"/>
    <w:rsid w:val="00216697"/>
    <w:rsid w:val="00223669"/>
    <w:rsid w:val="00223E5F"/>
    <w:rsid w:val="0022766E"/>
    <w:rsid w:val="0023049F"/>
    <w:rsid w:val="002320FF"/>
    <w:rsid w:val="002341BE"/>
    <w:rsid w:val="00234645"/>
    <w:rsid w:val="00234A88"/>
    <w:rsid w:val="002351C5"/>
    <w:rsid w:val="002409B5"/>
    <w:rsid w:val="0024212D"/>
    <w:rsid w:val="00242273"/>
    <w:rsid w:val="00242531"/>
    <w:rsid w:val="00243D53"/>
    <w:rsid w:val="00243EB9"/>
    <w:rsid w:val="00250D9F"/>
    <w:rsid w:val="00254C15"/>
    <w:rsid w:val="00256683"/>
    <w:rsid w:val="00260277"/>
    <w:rsid w:val="002651D0"/>
    <w:rsid w:val="00265431"/>
    <w:rsid w:val="00265A1A"/>
    <w:rsid w:val="00266D0E"/>
    <w:rsid w:val="00267407"/>
    <w:rsid w:val="00271928"/>
    <w:rsid w:val="00271A37"/>
    <w:rsid w:val="00271DD8"/>
    <w:rsid w:val="002730DB"/>
    <w:rsid w:val="0027529C"/>
    <w:rsid w:val="00283784"/>
    <w:rsid w:val="002850EC"/>
    <w:rsid w:val="002901A9"/>
    <w:rsid w:val="00294EB3"/>
    <w:rsid w:val="00297EE9"/>
    <w:rsid w:val="002A7F00"/>
    <w:rsid w:val="002B20DE"/>
    <w:rsid w:val="002B370C"/>
    <w:rsid w:val="002B3A6D"/>
    <w:rsid w:val="002B4F0E"/>
    <w:rsid w:val="002B7E34"/>
    <w:rsid w:val="002C1AEA"/>
    <w:rsid w:val="002C2B4E"/>
    <w:rsid w:val="002C4252"/>
    <w:rsid w:val="002C4281"/>
    <w:rsid w:val="002C5304"/>
    <w:rsid w:val="002C6F26"/>
    <w:rsid w:val="002D440B"/>
    <w:rsid w:val="002D573C"/>
    <w:rsid w:val="002E0CF9"/>
    <w:rsid w:val="002E0DA2"/>
    <w:rsid w:val="002E5345"/>
    <w:rsid w:val="002F0D5C"/>
    <w:rsid w:val="002F39B2"/>
    <w:rsid w:val="002F5D87"/>
    <w:rsid w:val="00301F83"/>
    <w:rsid w:val="003054ED"/>
    <w:rsid w:val="00314D7E"/>
    <w:rsid w:val="0031614E"/>
    <w:rsid w:val="003237EE"/>
    <w:rsid w:val="0032711D"/>
    <w:rsid w:val="00331CF1"/>
    <w:rsid w:val="00331EE5"/>
    <w:rsid w:val="00335BD7"/>
    <w:rsid w:val="003479BB"/>
    <w:rsid w:val="003502C4"/>
    <w:rsid w:val="00351D07"/>
    <w:rsid w:val="00354519"/>
    <w:rsid w:val="00357094"/>
    <w:rsid w:val="003608F8"/>
    <w:rsid w:val="00361B49"/>
    <w:rsid w:val="0036211D"/>
    <w:rsid w:val="00365295"/>
    <w:rsid w:val="00366A03"/>
    <w:rsid w:val="0036748F"/>
    <w:rsid w:val="0037018E"/>
    <w:rsid w:val="003712D2"/>
    <w:rsid w:val="003829FF"/>
    <w:rsid w:val="00383669"/>
    <w:rsid w:val="003837B8"/>
    <w:rsid w:val="003906A8"/>
    <w:rsid w:val="00390CB6"/>
    <w:rsid w:val="00391B82"/>
    <w:rsid w:val="003924CC"/>
    <w:rsid w:val="003A0879"/>
    <w:rsid w:val="003A12CC"/>
    <w:rsid w:val="003A40A2"/>
    <w:rsid w:val="003A6DA6"/>
    <w:rsid w:val="003A7B5D"/>
    <w:rsid w:val="003B6256"/>
    <w:rsid w:val="003C1263"/>
    <w:rsid w:val="003C1801"/>
    <w:rsid w:val="003C1D9F"/>
    <w:rsid w:val="003C3B50"/>
    <w:rsid w:val="003C46A1"/>
    <w:rsid w:val="003C749A"/>
    <w:rsid w:val="003C76B5"/>
    <w:rsid w:val="003D1F48"/>
    <w:rsid w:val="003D2409"/>
    <w:rsid w:val="003D5180"/>
    <w:rsid w:val="003D5B32"/>
    <w:rsid w:val="003E088B"/>
    <w:rsid w:val="003E1E20"/>
    <w:rsid w:val="003E2B9E"/>
    <w:rsid w:val="003E2D4E"/>
    <w:rsid w:val="003F24F7"/>
    <w:rsid w:val="003F46CA"/>
    <w:rsid w:val="00403180"/>
    <w:rsid w:val="004044AF"/>
    <w:rsid w:val="00406305"/>
    <w:rsid w:val="004119FD"/>
    <w:rsid w:val="00411F67"/>
    <w:rsid w:val="00412D55"/>
    <w:rsid w:val="00416FD9"/>
    <w:rsid w:val="00422E1D"/>
    <w:rsid w:val="00432264"/>
    <w:rsid w:val="004432A4"/>
    <w:rsid w:val="00444961"/>
    <w:rsid w:val="004451F8"/>
    <w:rsid w:val="00454FDB"/>
    <w:rsid w:val="00455DE9"/>
    <w:rsid w:val="004633CF"/>
    <w:rsid w:val="00463C43"/>
    <w:rsid w:val="00465D24"/>
    <w:rsid w:val="0046751F"/>
    <w:rsid w:val="0047036F"/>
    <w:rsid w:val="00475D4F"/>
    <w:rsid w:val="0048157C"/>
    <w:rsid w:val="004829AD"/>
    <w:rsid w:val="00482B9B"/>
    <w:rsid w:val="00482C40"/>
    <w:rsid w:val="00491BD7"/>
    <w:rsid w:val="004A0A00"/>
    <w:rsid w:val="004A3C19"/>
    <w:rsid w:val="004A4FFB"/>
    <w:rsid w:val="004A50B6"/>
    <w:rsid w:val="004A5854"/>
    <w:rsid w:val="004A59D8"/>
    <w:rsid w:val="004A7135"/>
    <w:rsid w:val="004A7214"/>
    <w:rsid w:val="004B0064"/>
    <w:rsid w:val="004B2413"/>
    <w:rsid w:val="004B3120"/>
    <w:rsid w:val="004B4491"/>
    <w:rsid w:val="004B77A7"/>
    <w:rsid w:val="004C1B05"/>
    <w:rsid w:val="004C1F73"/>
    <w:rsid w:val="004C22AA"/>
    <w:rsid w:val="004D47DD"/>
    <w:rsid w:val="004D584F"/>
    <w:rsid w:val="004E3C85"/>
    <w:rsid w:val="004E54AD"/>
    <w:rsid w:val="004E693A"/>
    <w:rsid w:val="004F337D"/>
    <w:rsid w:val="004F65BA"/>
    <w:rsid w:val="00500F5F"/>
    <w:rsid w:val="005010FD"/>
    <w:rsid w:val="00502BEB"/>
    <w:rsid w:val="00504177"/>
    <w:rsid w:val="005061CB"/>
    <w:rsid w:val="005170EB"/>
    <w:rsid w:val="0052210C"/>
    <w:rsid w:val="005277F7"/>
    <w:rsid w:val="005361B1"/>
    <w:rsid w:val="00543169"/>
    <w:rsid w:val="00547E18"/>
    <w:rsid w:val="0055356B"/>
    <w:rsid w:val="00561B92"/>
    <w:rsid w:val="005640C3"/>
    <w:rsid w:val="00566E71"/>
    <w:rsid w:val="00567BB0"/>
    <w:rsid w:val="00575EE9"/>
    <w:rsid w:val="005768F7"/>
    <w:rsid w:val="00577F40"/>
    <w:rsid w:val="005830F1"/>
    <w:rsid w:val="00592340"/>
    <w:rsid w:val="005943D2"/>
    <w:rsid w:val="0059648A"/>
    <w:rsid w:val="005965D3"/>
    <w:rsid w:val="00597CE5"/>
    <w:rsid w:val="005A1522"/>
    <w:rsid w:val="005A7145"/>
    <w:rsid w:val="005B735B"/>
    <w:rsid w:val="005B7C67"/>
    <w:rsid w:val="005C3B6E"/>
    <w:rsid w:val="005C7C1C"/>
    <w:rsid w:val="005C7D2B"/>
    <w:rsid w:val="005D1CBC"/>
    <w:rsid w:val="005D443A"/>
    <w:rsid w:val="005E04EC"/>
    <w:rsid w:val="005E1F7B"/>
    <w:rsid w:val="005F09AF"/>
    <w:rsid w:val="005F1663"/>
    <w:rsid w:val="005F1E87"/>
    <w:rsid w:val="005F2DA3"/>
    <w:rsid w:val="005F658F"/>
    <w:rsid w:val="00607FB4"/>
    <w:rsid w:val="00610631"/>
    <w:rsid w:val="00613A66"/>
    <w:rsid w:val="0061558C"/>
    <w:rsid w:val="00615C24"/>
    <w:rsid w:val="006224D4"/>
    <w:rsid w:val="00622AD7"/>
    <w:rsid w:val="00624298"/>
    <w:rsid w:val="006246AC"/>
    <w:rsid w:val="00630459"/>
    <w:rsid w:val="00632CE3"/>
    <w:rsid w:val="00634170"/>
    <w:rsid w:val="00635C09"/>
    <w:rsid w:val="00636A8E"/>
    <w:rsid w:val="00637E9A"/>
    <w:rsid w:val="0064460C"/>
    <w:rsid w:val="00644CEA"/>
    <w:rsid w:val="006517D7"/>
    <w:rsid w:val="00652D93"/>
    <w:rsid w:val="00654F10"/>
    <w:rsid w:val="00661E62"/>
    <w:rsid w:val="00661F0C"/>
    <w:rsid w:val="0066214E"/>
    <w:rsid w:val="006635BE"/>
    <w:rsid w:val="00670B35"/>
    <w:rsid w:val="006715B1"/>
    <w:rsid w:val="00672814"/>
    <w:rsid w:val="0067367F"/>
    <w:rsid w:val="00673DB2"/>
    <w:rsid w:val="00680021"/>
    <w:rsid w:val="00682913"/>
    <w:rsid w:val="006842AE"/>
    <w:rsid w:val="0068490F"/>
    <w:rsid w:val="0068677D"/>
    <w:rsid w:val="006874E1"/>
    <w:rsid w:val="0068777C"/>
    <w:rsid w:val="0069202C"/>
    <w:rsid w:val="00693B36"/>
    <w:rsid w:val="00696B87"/>
    <w:rsid w:val="00697702"/>
    <w:rsid w:val="006A2836"/>
    <w:rsid w:val="006A2D27"/>
    <w:rsid w:val="006A33C6"/>
    <w:rsid w:val="006B35F0"/>
    <w:rsid w:val="006B3664"/>
    <w:rsid w:val="006B42E9"/>
    <w:rsid w:val="006B529F"/>
    <w:rsid w:val="006C4355"/>
    <w:rsid w:val="006C5174"/>
    <w:rsid w:val="006C795D"/>
    <w:rsid w:val="006D05CE"/>
    <w:rsid w:val="006D1C92"/>
    <w:rsid w:val="006D31E2"/>
    <w:rsid w:val="006D5544"/>
    <w:rsid w:val="006E04F1"/>
    <w:rsid w:val="006E1FE4"/>
    <w:rsid w:val="006E3454"/>
    <w:rsid w:val="006E5033"/>
    <w:rsid w:val="006E58D1"/>
    <w:rsid w:val="006E6631"/>
    <w:rsid w:val="006E6705"/>
    <w:rsid w:val="006E7AC3"/>
    <w:rsid w:val="006F599C"/>
    <w:rsid w:val="00700247"/>
    <w:rsid w:val="00700FC5"/>
    <w:rsid w:val="00705EE1"/>
    <w:rsid w:val="00707350"/>
    <w:rsid w:val="00707B55"/>
    <w:rsid w:val="00710188"/>
    <w:rsid w:val="00710D9A"/>
    <w:rsid w:val="00716317"/>
    <w:rsid w:val="00716558"/>
    <w:rsid w:val="00722115"/>
    <w:rsid w:val="00723248"/>
    <w:rsid w:val="007275D8"/>
    <w:rsid w:val="007356BF"/>
    <w:rsid w:val="00737525"/>
    <w:rsid w:val="007403BD"/>
    <w:rsid w:val="0074363F"/>
    <w:rsid w:val="007449E0"/>
    <w:rsid w:val="00750EE1"/>
    <w:rsid w:val="0076035C"/>
    <w:rsid w:val="007619BB"/>
    <w:rsid w:val="00763CC3"/>
    <w:rsid w:val="00767494"/>
    <w:rsid w:val="0077313D"/>
    <w:rsid w:val="0079126A"/>
    <w:rsid w:val="007A7E68"/>
    <w:rsid w:val="007B2E29"/>
    <w:rsid w:val="007B6FF4"/>
    <w:rsid w:val="007C16CB"/>
    <w:rsid w:val="007C2BA6"/>
    <w:rsid w:val="007C7AA0"/>
    <w:rsid w:val="007D0E75"/>
    <w:rsid w:val="007D1C36"/>
    <w:rsid w:val="007D22DF"/>
    <w:rsid w:val="007D447B"/>
    <w:rsid w:val="007E5659"/>
    <w:rsid w:val="007E64C7"/>
    <w:rsid w:val="007E7E0E"/>
    <w:rsid w:val="007F01AB"/>
    <w:rsid w:val="007F132C"/>
    <w:rsid w:val="007F15B3"/>
    <w:rsid w:val="007F4B3E"/>
    <w:rsid w:val="007F7E9A"/>
    <w:rsid w:val="00802B4B"/>
    <w:rsid w:val="00803283"/>
    <w:rsid w:val="00803C07"/>
    <w:rsid w:val="00807D4B"/>
    <w:rsid w:val="0081193B"/>
    <w:rsid w:val="0081775D"/>
    <w:rsid w:val="008211E2"/>
    <w:rsid w:val="0083048C"/>
    <w:rsid w:val="008366F5"/>
    <w:rsid w:val="00836E49"/>
    <w:rsid w:val="00844334"/>
    <w:rsid w:val="0084437A"/>
    <w:rsid w:val="008462B5"/>
    <w:rsid w:val="008471CC"/>
    <w:rsid w:val="008523D4"/>
    <w:rsid w:val="008545BA"/>
    <w:rsid w:val="008555CD"/>
    <w:rsid w:val="008567AA"/>
    <w:rsid w:val="00857085"/>
    <w:rsid w:val="008615B6"/>
    <w:rsid w:val="00862D89"/>
    <w:rsid w:val="008675C3"/>
    <w:rsid w:val="00876AEA"/>
    <w:rsid w:val="00881FCD"/>
    <w:rsid w:val="0088465A"/>
    <w:rsid w:val="00884B9F"/>
    <w:rsid w:val="0088555A"/>
    <w:rsid w:val="008867FE"/>
    <w:rsid w:val="0089115C"/>
    <w:rsid w:val="0089180D"/>
    <w:rsid w:val="00892987"/>
    <w:rsid w:val="00896CF2"/>
    <w:rsid w:val="00897DA5"/>
    <w:rsid w:val="008A2AC6"/>
    <w:rsid w:val="008A5D9F"/>
    <w:rsid w:val="008A7A9F"/>
    <w:rsid w:val="008B26BB"/>
    <w:rsid w:val="008B6938"/>
    <w:rsid w:val="008D1FDE"/>
    <w:rsid w:val="008D3966"/>
    <w:rsid w:val="008D5E19"/>
    <w:rsid w:val="008D6A4B"/>
    <w:rsid w:val="008D7D34"/>
    <w:rsid w:val="008E3E90"/>
    <w:rsid w:val="008E77C7"/>
    <w:rsid w:val="008F02E0"/>
    <w:rsid w:val="008F6EA8"/>
    <w:rsid w:val="008F78AF"/>
    <w:rsid w:val="008F7BB8"/>
    <w:rsid w:val="00912F1A"/>
    <w:rsid w:val="009135B8"/>
    <w:rsid w:val="009205BE"/>
    <w:rsid w:val="0092549C"/>
    <w:rsid w:val="00926E7C"/>
    <w:rsid w:val="00930DF0"/>
    <w:rsid w:val="0093210B"/>
    <w:rsid w:val="00932138"/>
    <w:rsid w:val="00932F08"/>
    <w:rsid w:val="00936E5C"/>
    <w:rsid w:val="00942EB3"/>
    <w:rsid w:val="00943CBE"/>
    <w:rsid w:val="00954073"/>
    <w:rsid w:val="009559ED"/>
    <w:rsid w:val="00956429"/>
    <w:rsid w:val="009565A9"/>
    <w:rsid w:val="0096390C"/>
    <w:rsid w:val="00966527"/>
    <w:rsid w:val="00966B89"/>
    <w:rsid w:val="00967890"/>
    <w:rsid w:val="00971F60"/>
    <w:rsid w:val="00975BF0"/>
    <w:rsid w:val="009775D0"/>
    <w:rsid w:val="009816F4"/>
    <w:rsid w:val="00985FC8"/>
    <w:rsid w:val="009907F1"/>
    <w:rsid w:val="009A00D9"/>
    <w:rsid w:val="009A1AA0"/>
    <w:rsid w:val="009A5F53"/>
    <w:rsid w:val="009A7154"/>
    <w:rsid w:val="009B0167"/>
    <w:rsid w:val="009B1BB3"/>
    <w:rsid w:val="009B39C4"/>
    <w:rsid w:val="009B3B1C"/>
    <w:rsid w:val="009B6FCF"/>
    <w:rsid w:val="009C4D95"/>
    <w:rsid w:val="009C6432"/>
    <w:rsid w:val="009C7384"/>
    <w:rsid w:val="009D3D60"/>
    <w:rsid w:val="009D6414"/>
    <w:rsid w:val="009E2E97"/>
    <w:rsid w:val="009E648A"/>
    <w:rsid w:val="009F2A75"/>
    <w:rsid w:val="009F6841"/>
    <w:rsid w:val="00A015D6"/>
    <w:rsid w:val="00A02442"/>
    <w:rsid w:val="00A02ED4"/>
    <w:rsid w:val="00A03DA7"/>
    <w:rsid w:val="00A05291"/>
    <w:rsid w:val="00A125A5"/>
    <w:rsid w:val="00A137E9"/>
    <w:rsid w:val="00A13804"/>
    <w:rsid w:val="00A20CDE"/>
    <w:rsid w:val="00A2535F"/>
    <w:rsid w:val="00A2720D"/>
    <w:rsid w:val="00A332B5"/>
    <w:rsid w:val="00A34FBD"/>
    <w:rsid w:val="00A36B5E"/>
    <w:rsid w:val="00A37E93"/>
    <w:rsid w:val="00A42FEC"/>
    <w:rsid w:val="00A5144D"/>
    <w:rsid w:val="00A57535"/>
    <w:rsid w:val="00A62983"/>
    <w:rsid w:val="00A629CF"/>
    <w:rsid w:val="00A67E5D"/>
    <w:rsid w:val="00A67FBD"/>
    <w:rsid w:val="00A72D70"/>
    <w:rsid w:val="00A755AD"/>
    <w:rsid w:val="00A803E3"/>
    <w:rsid w:val="00A833C5"/>
    <w:rsid w:val="00A8526C"/>
    <w:rsid w:val="00A85961"/>
    <w:rsid w:val="00A90F01"/>
    <w:rsid w:val="00A95EBB"/>
    <w:rsid w:val="00AA1684"/>
    <w:rsid w:val="00AA6424"/>
    <w:rsid w:val="00AA68A2"/>
    <w:rsid w:val="00AB2E74"/>
    <w:rsid w:val="00AB49FF"/>
    <w:rsid w:val="00AB5A0E"/>
    <w:rsid w:val="00AB7CB2"/>
    <w:rsid w:val="00AC5368"/>
    <w:rsid w:val="00AC6206"/>
    <w:rsid w:val="00AC671D"/>
    <w:rsid w:val="00AC68A7"/>
    <w:rsid w:val="00AC7DEE"/>
    <w:rsid w:val="00AD0F0D"/>
    <w:rsid w:val="00AD26DE"/>
    <w:rsid w:val="00AD2E56"/>
    <w:rsid w:val="00AD6153"/>
    <w:rsid w:val="00AE037D"/>
    <w:rsid w:val="00AE572B"/>
    <w:rsid w:val="00AF12C1"/>
    <w:rsid w:val="00AF1716"/>
    <w:rsid w:val="00AF1C75"/>
    <w:rsid w:val="00AF7C0F"/>
    <w:rsid w:val="00AF7CF4"/>
    <w:rsid w:val="00B00BAF"/>
    <w:rsid w:val="00B01B97"/>
    <w:rsid w:val="00B02EA1"/>
    <w:rsid w:val="00B05E57"/>
    <w:rsid w:val="00B11F01"/>
    <w:rsid w:val="00B140CC"/>
    <w:rsid w:val="00B14CD9"/>
    <w:rsid w:val="00B22C7D"/>
    <w:rsid w:val="00B24724"/>
    <w:rsid w:val="00B26973"/>
    <w:rsid w:val="00B27E67"/>
    <w:rsid w:val="00B37699"/>
    <w:rsid w:val="00B42666"/>
    <w:rsid w:val="00B4530C"/>
    <w:rsid w:val="00B46111"/>
    <w:rsid w:val="00B5688D"/>
    <w:rsid w:val="00B56C80"/>
    <w:rsid w:val="00B7389C"/>
    <w:rsid w:val="00B76322"/>
    <w:rsid w:val="00B814B7"/>
    <w:rsid w:val="00B837C7"/>
    <w:rsid w:val="00B83C3B"/>
    <w:rsid w:val="00B855A4"/>
    <w:rsid w:val="00B92AE5"/>
    <w:rsid w:val="00B96768"/>
    <w:rsid w:val="00BA0F44"/>
    <w:rsid w:val="00BA2061"/>
    <w:rsid w:val="00BA2ABA"/>
    <w:rsid w:val="00BA5795"/>
    <w:rsid w:val="00BA7954"/>
    <w:rsid w:val="00BB2655"/>
    <w:rsid w:val="00BC31E4"/>
    <w:rsid w:val="00BC3BA9"/>
    <w:rsid w:val="00BC731E"/>
    <w:rsid w:val="00BD2D50"/>
    <w:rsid w:val="00BD2DEC"/>
    <w:rsid w:val="00BD3E79"/>
    <w:rsid w:val="00BD5E89"/>
    <w:rsid w:val="00BD6F43"/>
    <w:rsid w:val="00BE0700"/>
    <w:rsid w:val="00BE2446"/>
    <w:rsid w:val="00BE3900"/>
    <w:rsid w:val="00BE5B99"/>
    <w:rsid w:val="00BE5FA7"/>
    <w:rsid w:val="00BE7284"/>
    <w:rsid w:val="00BE7775"/>
    <w:rsid w:val="00BF3432"/>
    <w:rsid w:val="00BF5E3A"/>
    <w:rsid w:val="00C0134D"/>
    <w:rsid w:val="00C024F6"/>
    <w:rsid w:val="00C03374"/>
    <w:rsid w:val="00C0491B"/>
    <w:rsid w:val="00C06072"/>
    <w:rsid w:val="00C0623E"/>
    <w:rsid w:val="00C07FA6"/>
    <w:rsid w:val="00C1182A"/>
    <w:rsid w:val="00C13915"/>
    <w:rsid w:val="00C14F8A"/>
    <w:rsid w:val="00C15580"/>
    <w:rsid w:val="00C16E3F"/>
    <w:rsid w:val="00C2216E"/>
    <w:rsid w:val="00C2313C"/>
    <w:rsid w:val="00C2607E"/>
    <w:rsid w:val="00C346E3"/>
    <w:rsid w:val="00C34A02"/>
    <w:rsid w:val="00C360AF"/>
    <w:rsid w:val="00C362D4"/>
    <w:rsid w:val="00C424C9"/>
    <w:rsid w:val="00C44819"/>
    <w:rsid w:val="00C4585B"/>
    <w:rsid w:val="00C502A4"/>
    <w:rsid w:val="00C51D58"/>
    <w:rsid w:val="00C534A2"/>
    <w:rsid w:val="00C557AD"/>
    <w:rsid w:val="00C60066"/>
    <w:rsid w:val="00C632D0"/>
    <w:rsid w:val="00C63A48"/>
    <w:rsid w:val="00C6424E"/>
    <w:rsid w:val="00C769CD"/>
    <w:rsid w:val="00C76FE6"/>
    <w:rsid w:val="00C82037"/>
    <w:rsid w:val="00C85F49"/>
    <w:rsid w:val="00C86D82"/>
    <w:rsid w:val="00C91CE4"/>
    <w:rsid w:val="00C93683"/>
    <w:rsid w:val="00C94ECF"/>
    <w:rsid w:val="00C96D3E"/>
    <w:rsid w:val="00CA17D2"/>
    <w:rsid w:val="00CB198A"/>
    <w:rsid w:val="00CB7E8A"/>
    <w:rsid w:val="00CC5B96"/>
    <w:rsid w:val="00CD468C"/>
    <w:rsid w:val="00CD6C46"/>
    <w:rsid w:val="00CE3290"/>
    <w:rsid w:val="00CE468B"/>
    <w:rsid w:val="00CE4EBF"/>
    <w:rsid w:val="00CF044B"/>
    <w:rsid w:val="00D16C60"/>
    <w:rsid w:val="00D250C1"/>
    <w:rsid w:val="00D25134"/>
    <w:rsid w:val="00D32679"/>
    <w:rsid w:val="00D332B8"/>
    <w:rsid w:val="00D3366E"/>
    <w:rsid w:val="00D3491F"/>
    <w:rsid w:val="00D356C1"/>
    <w:rsid w:val="00D44614"/>
    <w:rsid w:val="00D5457C"/>
    <w:rsid w:val="00D56845"/>
    <w:rsid w:val="00D60BAD"/>
    <w:rsid w:val="00D63C7D"/>
    <w:rsid w:val="00D66A27"/>
    <w:rsid w:val="00D66D0E"/>
    <w:rsid w:val="00D67F21"/>
    <w:rsid w:val="00D7028D"/>
    <w:rsid w:val="00D70514"/>
    <w:rsid w:val="00D72817"/>
    <w:rsid w:val="00D77583"/>
    <w:rsid w:val="00D82F20"/>
    <w:rsid w:val="00D846DC"/>
    <w:rsid w:val="00D8486F"/>
    <w:rsid w:val="00D908A9"/>
    <w:rsid w:val="00D91BAC"/>
    <w:rsid w:val="00D93551"/>
    <w:rsid w:val="00D9489F"/>
    <w:rsid w:val="00DA0167"/>
    <w:rsid w:val="00DA05F9"/>
    <w:rsid w:val="00DA0AEF"/>
    <w:rsid w:val="00DA21A7"/>
    <w:rsid w:val="00DA6D73"/>
    <w:rsid w:val="00DB2B40"/>
    <w:rsid w:val="00DB311C"/>
    <w:rsid w:val="00DB5705"/>
    <w:rsid w:val="00DC0DF3"/>
    <w:rsid w:val="00DC0EBA"/>
    <w:rsid w:val="00DC2642"/>
    <w:rsid w:val="00DD1967"/>
    <w:rsid w:val="00DD202A"/>
    <w:rsid w:val="00DD302B"/>
    <w:rsid w:val="00DE6442"/>
    <w:rsid w:val="00DE674B"/>
    <w:rsid w:val="00DE6F64"/>
    <w:rsid w:val="00DF3ADB"/>
    <w:rsid w:val="00DF58AD"/>
    <w:rsid w:val="00E040DF"/>
    <w:rsid w:val="00E07180"/>
    <w:rsid w:val="00E07B08"/>
    <w:rsid w:val="00E1756D"/>
    <w:rsid w:val="00E17FBB"/>
    <w:rsid w:val="00E22541"/>
    <w:rsid w:val="00E22D95"/>
    <w:rsid w:val="00E240A4"/>
    <w:rsid w:val="00E25C31"/>
    <w:rsid w:val="00E27B4C"/>
    <w:rsid w:val="00E5140C"/>
    <w:rsid w:val="00E53FC5"/>
    <w:rsid w:val="00E553F6"/>
    <w:rsid w:val="00E57F64"/>
    <w:rsid w:val="00E637D2"/>
    <w:rsid w:val="00E6488C"/>
    <w:rsid w:val="00E64FAA"/>
    <w:rsid w:val="00E65723"/>
    <w:rsid w:val="00E66015"/>
    <w:rsid w:val="00E74CBB"/>
    <w:rsid w:val="00E76005"/>
    <w:rsid w:val="00E81B21"/>
    <w:rsid w:val="00E827C7"/>
    <w:rsid w:val="00E8433F"/>
    <w:rsid w:val="00E90BE5"/>
    <w:rsid w:val="00E92200"/>
    <w:rsid w:val="00E94973"/>
    <w:rsid w:val="00E963DA"/>
    <w:rsid w:val="00EA0BCD"/>
    <w:rsid w:val="00EA2162"/>
    <w:rsid w:val="00EA4509"/>
    <w:rsid w:val="00EB0B66"/>
    <w:rsid w:val="00EB0CE8"/>
    <w:rsid w:val="00EB1EF3"/>
    <w:rsid w:val="00EB6A9D"/>
    <w:rsid w:val="00EC0E96"/>
    <w:rsid w:val="00ED018A"/>
    <w:rsid w:val="00ED733D"/>
    <w:rsid w:val="00EF08F0"/>
    <w:rsid w:val="00EF5706"/>
    <w:rsid w:val="00EF6FBD"/>
    <w:rsid w:val="00F020A7"/>
    <w:rsid w:val="00F11786"/>
    <w:rsid w:val="00F14CE6"/>
    <w:rsid w:val="00F169F1"/>
    <w:rsid w:val="00F17924"/>
    <w:rsid w:val="00F20456"/>
    <w:rsid w:val="00F23A40"/>
    <w:rsid w:val="00F243F4"/>
    <w:rsid w:val="00F250DF"/>
    <w:rsid w:val="00F2717A"/>
    <w:rsid w:val="00F305D7"/>
    <w:rsid w:val="00F30D1B"/>
    <w:rsid w:val="00F35AF8"/>
    <w:rsid w:val="00F40EF5"/>
    <w:rsid w:val="00F415E6"/>
    <w:rsid w:val="00F44B10"/>
    <w:rsid w:val="00F52A4B"/>
    <w:rsid w:val="00F53242"/>
    <w:rsid w:val="00F544DB"/>
    <w:rsid w:val="00F54C3E"/>
    <w:rsid w:val="00F564E2"/>
    <w:rsid w:val="00F56947"/>
    <w:rsid w:val="00F6155B"/>
    <w:rsid w:val="00F621F0"/>
    <w:rsid w:val="00F64EE1"/>
    <w:rsid w:val="00F669F3"/>
    <w:rsid w:val="00F672FD"/>
    <w:rsid w:val="00F73CAF"/>
    <w:rsid w:val="00F73FB1"/>
    <w:rsid w:val="00F7423F"/>
    <w:rsid w:val="00F742B7"/>
    <w:rsid w:val="00F74A04"/>
    <w:rsid w:val="00F77503"/>
    <w:rsid w:val="00F77D36"/>
    <w:rsid w:val="00F8486D"/>
    <w:rsid w:val="00F8508A"/>
    <w:rsid w:val="00F85C9C"/>
    <w:rsid w:val="00F85CBC"/>
    <w:rsid w:val="00F90A38"/>
    <w:rsid w:val="00F950B8"/>
    <w:rsid w:val="00F97148"/>
    <w:rsid w:val="00F97540"/>
    <w:rsid w:val="00F97EA2"/>
    <w:rsid w:val="00FA1F45"/>
    <w:rsid w:val="00FA3750"/>
    <w:rsid w:val="00FB69E6"/>
    <w:rsid w:val="00FB6AE5"/>
    <w:rsid w:val="00FC0B30"/>
    <w:rsid w:val="00FC17E6"/>
    <w:rsid w:val="00FC5E29"/>
    <w:rsid w:val="00FC63CC"/>
    <w:rsid w:val="00FD1147"/>
    <w:rsid w:val="00FD31D7"/>
    <w:rsid w:val="00FD46ED"/>
    <w:rsid w:val="00FE4656"/>
    <w:rsid w:val="00FE629F"/>
    <w:rsid w:val="00FE6DE1"/>
    <w:rsid w:val="00FF046D"/>
    <w:rsid w:val="00FF068E"/>
    <w:rsid w:val="00FF6B6C"/>
    <w:rsid w:val="00FF6D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F0FEF12"/>
  <w14:defaultImageDpi w14:val="96"/>
  <w15:docId w15:val="{46C5AB62-9758-48AD-BC38-5BBE603D9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lsdException w:name="header" w:uiPriority="99"/>
    <w:lsdException w:name="caption" w:uiPriority="35"/>
    <w:lsdException w:name="footnote reference" w:uiPriority="99"/>
    <w:lsdException w:name="Subtitle" w:uiPriority="11"/>
    <w:lsdException w:name="Hyperlink" w:uiPriority="99"/>
    <w:lsdException w:name="Strong" w:uiPriority="22"/>
    <w:lsdException w:name="Emphasis" w:uiPriority="20"/>
    <w:lsdException w:name="Normal (Web)" w:uiPriority="99"/>
    <w:lsdException w:name="HTML Vari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lsdException w:name="Quote" w:uiPriority="29"/>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lsdException w:name="Subtle Reference" w:uiPriority="67"/>
    <w:lsdException w:name="Intense Reference" w:uiPriority="68"/>
    <w:lsdException w:name="Book Title" w:uiPriority="33"/>
    <w:lsdException w:name="Bibliography" w:uiPriority="70"/>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Indent1"/>
    <w:rsid w:val="00C769CD"/>
    <w:pPr>
      <w:spacing w:line="360" w:lineRule="auto"/>
      <w:ind w:left="720" w:firstLine="432"/>
      <w:jc w:val="both"/>
    </w:pPr>
    <w:rPr>
      <w:sz w:val="24"/>
      <w:szCs w:val="22"/>
    </w:rPr>
  </w:style>
  <w:style w:type="paragraph" w:styleId="Heading1">
    <w:name w:val="heading 1"/>
    <w:basedOn w:val="BookTitle1"/>
    <w:next w:val="Normal"/>
    <w:link w:val="Heading1Char"/>
    <w:uiPriority w:val="9"/>
    <w:qFormat/>
    <w:rsid w:val="001C636F"/>
    <w:pPr>
      <w:pageBreakBefore/>
      <w:tabs>
        <w:tab w:val="right" w:pos="-2900"/>
        <w:tab w:val="left" w:pos="700"/>
      </w:tabs>
      <w:spacing w:before="1920" w:after="1320" w:line="360" w:lineRule="auto"/>
      <w:outlineLvl w:val="0"/>
    </w:pPr>
    <w:rPr>
      <w:b/>
      <w:color w:val="auto"/>
      <w:sz w:val="32"/>
    </w:rPr>
  </w:style>
  <w:style w:type="paragraph" w:styleId="Heading2">
    <w:name w:val="heading 2"/>
    <w:basedOn w:val="Normal"/>
    <w:next w:val="Normal"/>
    <w:link w:val="Heading2Char"/>
    <w:uiPriority w:val="9"/>
    <w:qFormat/>
    <w:rsid w:val="00BD2DEC"/>
    <w:pPr>
      <w:keepNext/>
      <w:spacing w:before="1920" w:after="1800" w:line="240" w:lineRule="auto"/>
      <w:ind w:left="0" w:firstLine="0"/>
      <w:jc w:val="center"/>
      <w:outlineLvl w:val="1"/>
    </w:pPr>
    <w:rPr>
      <w:kern w:val="28"/>
      <w:sz w:val="40"/>
      <w:u w:val="single"/>
    </w:rPr>
  </w:style>
  <w:style w:type="paragraph" w:styleId="Heading3">
    <w:name w:val="heading 3"/>
    <w:basedOn w:val="Normal"/>
    <w:next w:val="Normal"/>
    <w:link w:val="Heading3Char"/>
    <w:uiPriority w:val="9"/>
    <w:qFormat/>
    <w:rsid w:val="009A7154"/>
    <w:pPr>
      <w:keepNext/>
      <w:spacing w:before="480" w:after="240" w:line="240" w:lineRule="auto"/>
      <w:ind w:left="0" w:firstLine="0"/>
      <w:jc w:val="center"/>
      <w:outlineLvl w:val="2"/>
    </w:pPr>
    <w:rPr>
      <w:rFonts w:cs="Arial"/>
      <w:b/>
      <w:kern w:val="22"/>
    </w:rPr>
  </w:style>
  <w:style w:type="paragraph" w:styleId="Heading4">
    <w:name w:val="heading 4"/>
    <w:basedOn w:val="Normal"/>
    <w:next w:val="Normal"/>
    <w:link w:val="Heading4Char"/>
    <w:uiPriority w:val="9"/>
    <w:qFormat/>
    <w:pPr>
      <w:keepNext/>
      <w:tabs>
        <w:tab w:val="right" w:pos="-2800"/>
      </w:tabs>
      <w:spacing w:before="240" w:after="60"/>
      <w:ind w:left="0"/>
      <w:outlineLvl w:val="3"/>
    </w:pPr>
    <w:rPr>
      <w:b/>
      <w:kern w:val="22"/>
    </w:rPr>
  </w:style>
  <w:style w:type="paragraph" w:styleId="Heading5">
    <w:name w:val="heading 5"/>
    <w:basedOn w:val="Normal"/>
    <w:next w:val="Normal"/>
    <w:link w:val="Heading5Char"/>
    <w:uiPriority w:val="9"/>
    <w:pPr>
      <w:spacing w:before="240" w:after="60"/>
      <w:ind w:left="0"/>
      <w:outlineLvl w:val="4"/>
    </w:pPr>
    <w:rPr>
      <w:b/>
      <w:kern w:val="22"/>
    </w:rPr>
  </w:style>
  <w:style w:type="paragraph" w:styleId="Heading6">
    <w:name w:val="heading 6"/>
    <w:basedOn w:val="Normal"/>
    <w:next w:val="Normal"/>
    <w:link w:val="Heading6Char"/>
    <w:uiPriority w:val="9"/>
    <w:pPr>
      <w:spacing w:before="240" w:after="60"/>
      <w:ind w:left="0"/>
      <w:outlineLvl w:val="5"/>
    </w:pPr>
    <w:rPr>
      <w:i/>
      <w:kern w:val="22"/>
      <w:sz w:val="18"/>
    </w:rPr>
  </w:style>
  <w:style w:type="paragraph" w:styleId="Heading7">
    <w:name w:val="heading 7"/>
    <w:basedOn w:val="Normal"/>
    <w:next w:val="Normal"/>
    <w:link w:val="Heading7Char"/>
    <w:uiPriority w:val="9"/>
    <w:pPr>
      <w:spacing w:before="240" w:after="60"/>
      <w:ind w:left="0"/>
      <w:outlineLvl w:val="6"/>
    </w:pPr>
    <w:rPr>
      <w:kern w:val="22"/>
      <w:sz w:val="18"/>
    </w:rPr>
  </w:style>
  <w:style w:type="paragraph" w:styleId="Heading8">
    <w:name w:val="heading 8"/>
    <w:basedOn w:val="Normal"/>
    <w:next w:val="Normal"/>
    <w:link w:val="Heading8Char"/>
    <w:uiPriority w:val="9"/>
    <w:pPr>
      <w:spacing w:before="240" w:after="60"/>
      <w:ind w:left="0"/>
      <w:outlineLvl w:val="7"/>
    </w:pPr>
    <w:rPr>
      <w:i/>
      <w:kern w:val="22"/>
      <w:sz w:val="18"/>
    </w:rPr>
  </w:style>
  <w:style w:type="paragraph" w:styleId="Heading9">
    <w:name w:val="heading 9"/>
    <w:basedOn w:val="Normal"/>
    <w:next w:val="Normal"/>
    <w:link w:val="Heading9Char"/>
    <w:uiPriority w:val="9"/>
    <w:pPr>
      <w:spacing w:before="240" w:after="60"/>
      <w:ind w:left="0"/>
      <w:outlineLvl w:val="8"/>
    </w:pPr>
    <w:rPr>
      <w:rFonts w:ascii="Arial" w:hAnsi="Arial"/>
      <w:b/>
      <w:i/>
      <w:kern w:val="22"/>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C636F"/>
    <w:rPr>
      <w:rFonts w:eastAsia="Microsoft YaHei" w:cs="Mangal"/>
      <w:b/>
      <w:kern w:val="3"/>
      <w:sz w:val="32"/>
      <w:szCs w:val="28"/>
    </w:rPr>
  </w:style>
  <w:style w:type="character" w:customStyle="1" w:styleId="Heading2Char">
    <w:name w:val="Heading 2 Char"/>
    <w:basedOn w:val="DefaultParagraphFont"/>
    <w:link w:val="Heading2"/>
    <w:uiPriority w:val="9"/>
    <w:locked/>
    <w:rsid w:val="00BD2DEC"/>
    <w:rPr>
      <w:rFonts w:cs="Times New Roman"/>
      <w:kern w:val="28"/>
      <w:sz w:val="22"/>
      <w:u w:val="single"/>
    </w:rPr>
  </w:style>
  <w:style w:type="character" w:customStyle="1" w:styleId="Heading3Char">
    <w:name w:val="Heading 3 Char"/>
    <w:basedOn w:val="DefaultParagraphFont"/>
    <w:link w:val="Heading3"/>
    <w:uiPriority w:val="9"/>
    <w:locked/>
    <w:rsid w:val="009A7154"/>
    <w:rPr>
      <w:rFonts w:cs="Times New Roman"/>
      <w:b/>
      <w:kern w:val="22"/>
      <w:sz w:val="22"/>
    </w:rPr>
  </w:style>
  <w:style w:type="character" w:customStyle="1" w:styleId="Heading4Char">
    <w:name w:val="Heading 4 Char"/>
    <w:basedOn w:val="DefaultParagraphFont"/>
    <w:link w:val="Heading4"/>
    <w:uiPriority w:val="9"/>
    <w:locked/>
    <w:rsid w:val="000C4B1F"/>
    <w:rPr>
      <w:rFonts w:cs="Times New Roman"/>
      <w:b/>
      <w:kern w:val="22"/>
      <w:sz w:val="22"/>
    </w:rPr>
  </w:style>
  <w:style w:type="character" w:customStyle="1" w:styleId="Heading5Char">
    <w:name w:val="Heading 5 Char"/>
    <w:basedOn w:val="DefaultParagraphFont"/>
    <w:link w:val="Heading5"/>
    <w:uiPriority w:val="9"/>
    <w:locked/>
    <w:rsid w:val="000C4B1F"/>
    <w:rPr>
      <w:rFonts w:cs="Times New Roman"/>
      <w:b/>
      <w:kern w:val="22"/>
      <w:sz w:val="22"/>
    </w:rPr>
  </w:style>
  <w:style w:type="character" w:customStyle="1" w:styleId="Heading6Char">
    <w:name w:val="Heading 6 Char"/>
    <w:basedOn w:val="DefaultParagraphFont"/>
    <w:link w:val="Heading6"/>
    <w:uiPriority w:val="9"/>
    <w:locked/>
    <w:rsid w:val="000C4B1F"/>
    <w:rPr>
      <w:rFonts w:cs="Times New Roman"/>
      <w:i/>
      <w:kern w:val="22"/>
      <w:sz w:val="22"/>
    </w:rPr>
  </w:style>
  <w:style w:type="character" w:customStyle="1" w:styleId="Heading7Char">
    <w:name w:val="Heading 7 Char"/>
    <w:basedOn w:val="DefaultParagraphFont"/>
    <w:link w:val="Heading7"/>
    <w:uiPriority w:val="9"/>
    <w:locked/>
    <w:rsid w:val="000C4B1F"/>
    <w:rPr>
      <w:rFonts w:cs="Times New Roman"/>
      <w:kern w:val="22"/>
      <w:sz w:val="22"/>
    </w:rPr>
  </w:style>
  <w:style w:type="character" w:customStyle="1" w:styleId="Heading8Char">
    <w:name w:val="Heading 8 Char"/>
    <w:basedOn w:val="DefaultParagraphFont"/>
    <w:link w:val="Heading8"/>
    <w:uiPriority w:val="9"/>
    <w:locked/>
    <w:rsid w:val="000C4B1F"/>
    <w:rPr>
      <w:rFonts w:cs="Times New Roman"/>
      <w:i/>
      <w:kern w:val="22"/>
      <w:sz w:val="22"/>
    </w:rPr>
  </w:style>
  <w:style w:type="character" w:customStyle="1" w:styleId="Heading9Char">
    <w:name w:val="Heading 9 Char"/>
    <w:basedOn w:val="DefaultParagraphFont"/>
    <w:link w:val="Heading9"/>
    <w:uiPriority w:val="9"/>
    <w:locked/>
    <w:rsid w:val="000C4B1F"/>
    <w:rPr>
      <w:rFonts w:ascii="Arial" w:hAnsi="Arial" w:cs="Times New Roman"/>
      <w:b/>
      <w:i/>
      <w:kern w:val="22"/>
      <w:sz w:val="22"/>
    </w:rPr>
  </w:style>
  <w:style w:type="paragraph" w:customStyle="1" w:styleId="ParagraphX">
    <w:name w:val="Paragraph (X)"/>
    <w:basedOn w:val="Normal"/>
    <w:pPr>
      <w:numPr>
        <w:numId w:val="10"/>
      </w:numPr>
      <w:tabs>
        <w:tab w:val="clear" w:pos="1008"/>
      </w:tabs>
      <w:spacing w:before="120" w:after="60"/>
      <w:ind w:left="720" w:right="60" w:firstLine="0"/>
    </w:pPr>
    <w:rPr>
      <w:kern w:val="22"/>
    </w:rPr>
  </w:style>
  <w:style w:type="paragraph" w:customStyle="1" w:styleId="ListBulletedX">
    <w:name w:val="List Bulleted (X)"/>
    <w:basedOn w:val="List"/>
    <w:pPr>
      <w:numPr>
        <w:numId w:val="0"/>
      </w:numPr>
      <w:tabs>
        <w:tab w:val="left" w:pos="360"/>
      </w:tabs>
      <w:spacing w:after="60"/>
      <w:ind w:left="360" w:right="1008" w:hanging="360"/>
    </w:pPr>
    <w:rPr>
      <w:kern w:val="22"/>
    </w:rPr>
  </w:style>
  <w:style w:type="paragraph" w:styleId="List">
    <w:name w:val="List"/>
    <w:aliases w:val="(X1)"/>
    <w:basedOn w:val="Normal"/>
    <w:uiPriority w:val="99"/>
    <w:pPr>
      <w:numPr>
        <w:numId w:val="9"/>
      </w:numPr>
      <w:tabs>
        <w:tab w:val="clear" w:pos="720"/>
      </w:tabs>
      <w:ind w:left="360"/>
    </w:pPr>
  </w:style>
  <w:style w:type="paragraph" w:customStyle="1" w:styleId="ListNumberedX">
    <w:name w:val="List Numbered (X)"/>
    <w:basedOn w:val="Normal"/>
    <w:pPr>
      <w:tabs>
        <w:tab w:val="num" w:pos="720"/>
      </w:tabs>
      <w:spacing w:before="60" w:after="60"/>
      <w:ind w:right="1080" w:hanging="360"/>
    </w:pPr>
    <w:rPr>
      <w:kern w:val="22"/>
    </w:rPr>
  </w:style>
  <w:style w:type="paragraph" w:customStyle="1" w:styleId="TableBulletedList">
    <w:name w:val="Table Bulleted List"/>
    <w:basedOn w:val="TableText"/>
    <w:pPr>
      <w:tabs>
        <w:tab w:val="num" w:pos="360"/>
      </w:tabs>
      <w:spacing w:before="60"/>
      <w:ind w:left="360" w:hanging="360"/>
    </w:pPr>
  </w:style>
  <w:style w:type="paragraph" w:customStyle="1" w:styleId="TableText">
    <w:name w:val="Table Text"/>
    <w:basedOn w:val="Normal"/>
    <w:pPr>
      <w:spacing w:before="120" w:after="60"/>
      <w:ind w:left="0"/>
    </w:pPr>
    <w:rPr>
      <w:kern w:val="18"/>
    </w:rPr>
  </w:style>
  <w:style w:type="paragraph" w:customStyle="1" w:styleId="ListNumbered">
    <w:name w:val="List Numbered"/>
    <w:basedOn w:val="Normal"/>
    <w:pPr>
      <w:tabs>
        <w:tab w:val="num" w:pos="1368"/>
      </w:tabs>
      <w:spacing w:before="60" w:after="60"/>
      <w:ind w:left="1368" w:right="1080" w:hanging="360"/>
    </w:pPr>
    <w:rPr>
      <w:kern w:val="22"/>
      <w:sz w:val="22"/>
    </w:rPr>
  </w:style>
  <w:style w:type="paragraph" w:styleId="ListBullet4">
    <w:name w:val="List Bullet 4"/>
    <w:basedOn w:val="Normal"/>
    <w:uiPriority w:val="99"/>
    <w:pPr>
      <w:tabs>
        <w:tab w:val="num" w:pos="1440"/>
      </w:tabs>
      <w:spacing w:after="120"/>
      <w:ind w:left="1440" w:hanging="360"/>
    </w:pPr>
  </w:style>
  <w:style w:type="paragraph" w:styleId="ListBullet5">
    <w:name w:val="List Bullet 5"/>
    <w:basedOn w:val="Normal"/>
    <w:autoRedefine/>
    <w:uiPriority w:val="99"/>
    <w:pPr>
      <w:tabs>
        <w:tab w:val="num" w:pos="1800"/>
      </w:tabs>
      <w:ind w:left="1800" w:hanging="360"/>
    </w:pPr>
    <w:rPr>
      <w:sz w:val="18"/>
    </w:rPr>
  </w:style>
  <w:style w:type="paragraph" w:customStyle="1" w:styleId="leadbullet">
    <w:name w:val="lead bullet"/>
    <w:basedOn w:val="Normal"/>
    <w:autoRedefine/>
    <w:pPr>
      <w:numPr>
        <w:numId w:val="16"/>
      </w:numPr>
      <w:spacing w:before="40" w:after="120"/>
      <w:ind w:left="720"/>
    </w:pPr>
    <w:rPr>
      <w:rFonts w:ascii="Helvetica 45 Light" w:hAnsi="Helvetica 45 Light"/>
    </w:rPr>
  </w:style>
  <w:style w:type="paragraph" w:styleId="ListBullet3">
    <w:name w:val="List Bullet 3"/>
    <w:basedOn w:val="Normal"/>
    <w:autoRedefine/>
    <w:uiPriority w:val="99"/>
    <w:pPr>
      <w:tabs>
        <w:tab w:val="num" w:pos="720"/>
        <w:tab w:val="num" w:pos="1080"/>
        <w:tab w:val="left" w:pos="1440"/>
        <w:tab w:val="left" w:pos="2880"/>
      </w:tabs>
      <w:ind w:left="1080" w:hanging="360"/>
    </w:pPr>
  </w:style>
  <w:style w:type="paragraph" w:customStyle="1" w:styleId="Heading3NoIndent">
    <w:name w:val="Heading 3 No Indent"/>
    <w:basedOn w:val="Heading3"/>
    <w:pPr>
      <w:tabs>
        <w:tab w:val="left" w:pos="1152"/>
      </w:tabs>
    </w:pPr>
    <w:rPr>
      <w:rFonts w:cs="Times New Roman"/>
    </w:rPr>
  </w:style>
  <w:style w:type="paragraph" w:styleId="ListBullet">
    <w:name w:val="List Bullet"/>
    <w:basedOn w:val="Normal"/>
    <w:uiPriority w:val="99"/>
    <w:pPr>
      <w:numPr>
        <w:numId w:val="17"/>
      </w:numPr>
    </w:pPr>
  </w:style>
  <w:style w:type="paragraph" w:customStyle="1" w:styleId="SpecHeading2">
    <w:name w:val="Spec Heading 2"/>
    <w:basedOn w:val="SpecHeading1"/>
    <w:next w:val="Paragraph"/>
    <w:pPr>
      <w:pageBreakBefore w:val="0"/>
      <w:spacing w:before="240" w:after="120"/>
    </w:pPr>
    <w:rPr>
      <w:kern w:val="24"/>
      <w:sz w:val="24"/>
    </w:rPr>
  </w:style>
  <w:style w:type="paragraph" w:customStyle="1" w:styleId="SpecHeading1">
    <w:name w:val="Spec Heading 1"/>
    <w:basedOn w:val="Heading1"/>
    <w:next w:val="Normal"/>
    <w:pPr>
      <w:outlineLvl w:val="9"/>
    </w:pPr>
    <w:rPr>
      <w:sz w:val="28"/>
    </w:rPr>
  </w:style>
  <w:style w:type="paragraph" w:customStyle="1" w:styleId="Paragraph">
    <w:name w:val="Paragraph"/>
    <w:basedOn w:val="Normal"/>
    <w:pPr>
      <w:spacing w:before="60" w:after="60"/>
    </w:pPr>
    <w:rPr>
      <w:rFonts w:cs="Arial"/>
      <w:kern w:val="22"/>
    </w:rPr>
  </w:style>
  <w:style w:type="paragraph" w:customStyle="1" w:styleId="TOC4">
    <w:name w:val="TOC4"/>
    <w:basedOn w:val="BdyTxtlvl1"/>
  </w:style>
  <w:style w:type="paragraph" w:customStyle="1" w:styleId="BdyTxtlvl1">
    <w:name w:val="Bdy_Txt_lvl_1"/>
    <w:basedOn w:val="Normal"/>
    <w:pPr>
      <w:widowControl w:val="0"/>
      <w:spacing w:after="120"/>
      <w:ind w:left="360"/>
    </w:pPr>
    <w:rPr>
      <w:sz w:val="18"/>
    </w:rPr>
  </w:style>
  <w:style w:type="paragraph" w:styleId="TOC1">
    <w:name w:val="toc 1"/>
    <w:basedOn w:val="Normal"/>
    <w:next w:val="Normal"/>
    <w:uiPriority w:val="39"/>
    <w:pPr>
      <w:tabs>
        <w:tab w:val="left" w:pos="400"/>
        <w:tab w:val="right" w:leader="dot" w:pos="9360"/>
      </w:tabs>
      <w:spacing w:before="120" w:after="120"/>
      <w:ind w:left="0"/>
    </w:pPr>
    <w:rPr>
      <w:rFonts w:cs="Arial"/>
      <w:b/>
      <w:noProof/>
      <w:szCs w:val="32"/>
    </w:rPr>
  </w:style>
  <w:style w:type="paragraph" w:styleId="TOC2">
    <w:name w:val="toc 2"/>
    <w:basedOn w:val="Normal"/>
    <w:next w:val="Normal"/>
    <w:uiPriority w:val="39"/>
    <w:pPr>
      <w:tabs>
        <w:tab w:val="left" w:leader="dot" w:pos="200"/>
        <w:tab w:val="right" w:leader="dot" w:pos="9360"/>
      </w:tabs>
      <w:ind w:left="200"/>
    </w:pPr>
    <w:rPr>
      <w:smallCaps/>
    </w:rPr>
  </w:style>
  <w:style w:type="paragraph" w:styleId="TOC3">
    <w:name w:val="toc 3"/>
    <w:basedOn w:val="Normal"/>
    <w:next w:val="Normal"/>
    <w:uiPriority w:val="39"/>
    <w:pPr>
      <w:tabs>
        <w:tab w:val="left" w:pos="1200"/>
        <w:tab w:val="right" w:leader="dot" w:pos="9360"/>
      </w:tabs>
      <w:ind w:left="400"/>
    </w:pPr>
    <w:rPr>
      <w:i/>
      <w:noProof/>
    </w:rPr>
  </w:style>
  <w:style w:type="paragraph" w:styleId="TOC5">
    <w:name w:val="toc 5"/>
    <w:basedOn w:val="Normal"/>
    <w:next w:val="Normal"/>
    <w:autoRedefine/>
    <w:uiPriority w:val="39"/>
    <w:pPr>
      <w:ind w:left="960"/>
    </w:pPr>
    <w:rPr>
      <w:szCs w:val="24"/>
    </w:rPr>
  </w:style>
  <w:style w:type="paragraph" w:styleId="TOC40">
    <w:name w:val="toc 4"/>
    <w:basedOn w:val="Normal"/>
    <w:next w:val="Normal"/>
    <w:uiPriority w:val="39"/>
    <w:pPr>
      <w:ind w:left="0"/>
    </w:pPr>
    <w:rPr>
      <w:b/>
    </w:rPr>
  </w:style>
  <w:style w:type="paragraph" w:styleId="TOC6">
    <w:name w:val="toc 6"/>
    <w:basedOn w:val="Normal"/>
    <w:next w:val="Normal"/>
    <w:autoRedefine/>
    <w:uiPriority w:val="39"/>
    <w:pPr>
      <w:ind w:left="1200"/>
    </w:pPr>
    <w:rPr>
      <w:szCs w:val="24"/>
    </w:rPr>
  </w:style>
  <w:style w:type="paragraph" w:styleId="TOC7">
    <w:name w:val="toc 7"/>
    <w:basedOn w:val="Normal"/>
    <w:next w:val="Normal"/>
    <w:autoRedefine/>
    <w:uiPriority w:val="39"/>
    <w:pPr>
      <w:ind w:left="1440"/>
    </w:pPr>
    <w:rPr>
      <w:szCs w:val="24"/>
    </w:rPr>
  </w:style>
  <w:style w:type="paragraph" w:styleId="TOC8">
    <w:name w:val="toc 8"/>
    <w:basedOn w:val="Normal"/>
    <w:next w:val="Normal"/>
    <w:autoRedefine/>
    <w:uiPriority w:val="39"/>
    <w:pPr>
      <w:ind w:left="1680"/>
    </w:pPr>
    <w:rPr>
      <w:szCs w:val="24"/>
    </w:rPr>
  </w:style>
  <w:style w:type="paragraph" w:styleId="TOC9">
    <w:name w:val="toc 9"/>
    <w:basedOn w:val="Normal"/>
    <w:next w:val="Normal"/>
    <w:autoRedefine/>
    <w:uiPriority w:val="39"/>
    <w:pPr>
      <w:ind w:left="1920"/>
    </w:pPr>
    <w:rPr>
      <w:szCs w:val="24"/>
    </w:rPr>
  </w:style>
  <w:style w:type="character" w:styleId="Hyperlink">
    <w:name w:val="Hyperlink"/>
    <w:basedOn w:val="DefaultParagraphFont"/>
    <w:uiPriority w:val="99"/>
    <w:rPr>
      <w:rFonts w:cs="Times New Roman"/>
      <w:color w:val="0000FF"/>
      <w:u w:val="single"/>
    </w:rPr>
  </w:style>
  <w:style w:type="paragraph" w:customStyle="1" w:styleId="ListBulleted">
    <w:name w:val="List Bulleted"/>
    <w:basedOn w:val="List"/>
    <w:pPr>
      <w:tabs>
        <w:tab w:val="num" w:pos="720"/>
      </w:tabs>
      <w:spacing w:before="60" w:after="60"/>
      <w:ind w:left="720" w:right="1008" w:hanging="432"/>
    </w:pPr>
    <w:rPr>
      <w:kern w:val="22"/>
    </w:rPr>
  </w:style>
  <w:style w:type="paragraph" w:customStyle="1" w:styleId="ListIndented">
    <w:name w:val="List Indented"/>
    <w:basedOn w:val="Normal"/>
    <w:pPr>
      <w:spacing w:before="60" w:after="60"/>
      <w:ind w:left="1440" w:right="720"/>
    </w:pPr>
    <w:rPr>
      <w:kern w:val="22"/>
      <w:sz w:val="22"/>
    </w:rPr>
  </w:style>
  <w:style w:type="paragraph" w:customStyle="1" w:styleId="TableHeading">
    <w:name w:val="Table Heading"/>
    <w:basedOn w:val="Normal"/>
    <w:pPr>
      <w:spacing w:before="120" w:after="120"/>
      <w:ind w:left="0"/>
    </w:pPr>
    <w:rPr>
      <w:b/>
      <w:kern w:val="20"/>
    </w:rPr>
  </w:style>
  <w:style w:type="paragraph" w:customStyle="1" w:styleId="ParagraphIndentedBold">
    <w:name w:val="Paragraph Indented Bold"/>
    <w:basedOn w:val="Paragraph"/>
    <w:pPr>
      <w:numPr>
        <w:numId w:val="14"/>
      </w:numPr>
      <w:tabs>
        <w:tab w:val="clear" w:pos="360"/>
      </w:tabs>
      <w:spacing w:before="120"/>
      <w:ind w:left="720" w:right="720" w:firstLine="0"/>
      <w:jc w:val="left"/>
    </w:pPr>
    <w:rPr>
      <w:b/>
    </w:rPr>
  </w:style>
  <w:style w:type="paragraph" w:customStyle="1" w:styleId="ParagraphIndentedRegular">
    <w:name w:val="Paragraph Indented Regular"/>
    <w:basedOn w:val="ParagraphIndentedBold"/>
    <w:pPr>
      <w:numPr>
        <w:numId w:val="15"/>
      </w:numPr>
      <w:tabs>
        <w:tab w:val="clear" w:pos="1368"/>
        <w:tab w:val="num" w:pos="1440"/>
      </w:tabs>
      <w:ind w:left="1440"/>
    </w:pPr>
    <w:rPr>
      <w:b w:val="0"/>
    </w:rPr>
  </w:style>
  <w:style w:type="paragraph" w:customStyle="1" w:styleId="BdyTxtlvl3">
    <w:name w:val="Bdy_Txt_lvl_3"/>
    <w:basedOn w:val="BdyTxtlvl2"/>
    <w:pPr>
      <w:ind w:left="720"/>
    </w:pPr>
  </w:style>
  <w:style w:type="paragraph" w:customStyle="1" w:styleId="BdyTxtlvl2">
    <w:name w:val="Bdy_Txt_lvl_2"/>
    <w:basedOn w:val="Normal"/>
    <w:pPr>
      <w:widowControl w:val="0"/>
      <w:tabs>
        <w:tab w:val="num" w:pos="1080"/>
      </w:tabs>
      <w:spacing w:before="60" w:after="40"/>
      <w:ind w:left="540" w:firstLine="0"/>
    </w:pPr>
    <w:rPr>
      <w:sz w:val="18"/>
    </w:rPr>
  </w:style>
  <w:style w:type="paragraph" w:customStyle="1" w:styleId="font6">
    <w:name w:val="font6"/>
    <w:basedOn w:val="Normal"/>
    <w:pPr>
      <w:numPr>
        <w:numId w:val="8"/>
      </w:numPr>
      <w:tabs>
        <w:tab w:val="clear" w:pos="360"/>
      </w:tabs>
      <w:spacing w:before="100" w:beforeAutospacing="1"/>
      <w:ind w:left="0" w:firstLine="0"/>
    </w:pPr>
    <w:rPr>
      <w:rFonts w:eastAsia="Arial Unicode MS" w:cs="Arial"/>
      <w:sz w:val="18"/>
    </w:rPr>
  </w:style>
  <w:style w:type="paragraph" w:customStyle="1" w:styleId="Titlepgsubtitle">
    <w:name w:val="Title_pg_subtitle"/>
    <w:basedOn w:val="Normal"/>
    <w:pPr>
      <w:widowControl w:val="0"/>
      <w:ind w:left="0"/>
    </w:pPr>
  </w:style>
  <w:style w:type="paragraph" w:styleId="Footer">
    <w:name w:val="footer"/>
    <w:basedOn w:val="Normal"/>
    <w:link w:val="FooterChar"/>
    <w:uiPriority w:val="99"/>
    <w:pPr>
      <w:pBdr>
        <w:top w:val="single" w:sz="4" w:space="1" w:color="auto"/>
      </w:pBdr>
      <w:tabs>
        <w:tab w:val="center" w:pos="5040"/>
        <w:tab w:val="left" w:pos="8820"/>
      </w:tabs>
      <w:ind w:left="0"/>
      <w:jc w:val="center"/>
    </w:pPr>
    <w:rPr>
      <w:kern w:val="18"/>
      <w:sz w:val="16"/>
    </w:rPr>
  </w:style>
  <w:style w:type="character" w:customStyle="1" w:styleId="FooterChar">
    <w:name w:val="Footer Char"/>
    <w:basedOn w:val="DefaultParagraphFont"/>
    <w:link w:val="Footer"/>
    <w:uiPriority w:val="99"/>
    <w:locked/>
    <w:rsid w:val="00836E49"/>
    <w:rPr>
      <w:rFonts w:cs="Times New Roman"/>
      <w:kern w:val="18"/>
      <w:sz w:val="22"/>
    </w:rPr>
  </w:style>
  <w:style w:type="paragraph" w:customStyle="1" w:styleId="SubHeading">
    <w:name w:val="Sub Heading"/>
    <w:basedOn w:val="Paragraph"/>
    <w:pPr>
      <w:keepNext/>
      <w:spacing w:before="180"/>
    </w:pPr>
    <w:rPr>
      <w:b/>
    </w:rPr>
  </w:style>
  <w:style w:type="paragraph" w:styleId="BodyText">
    <w:name w:val="Body Text"/>
    <w:aliases w:val="RFQ Text"/>
    <w:basedOn w:val="Normal"/>
    <w:link w:val="BodyTextChar"/>
    <w:uiPriority w:val="99"/>
    <w:pPr>
      <w:ind w:left="0"/>
    </w:pPr>
    <w:rPr>
      <w:sz w:val="18"/>
    </w:rPr>
  </w:style>
  <w:style w:type="character" w:customStyle="1" w:styleId="BodyTextChar">
    <w:name w:val="Body Text Char"/>
    <w:aliases w:val="RFQ Text Char"/>
    <w:basedOn w:val="DefaultParagraphFont"/>
    <w:link w:val="BodyText"/>
    <w:uiPriority w:val="99"/>
    <w:locked/>
    <w:rsid w:val="000C4B1F"/>
    <w:rPr>
      <w:rFonts w:cs="Times New Roman"/>
      <w:sz w:val="22"/>
    </w:rPr>
  </w:style>
  <w:style w:type="paragraph" w:customStyle="1" w:styleId="ParagraphSecond">
    <w:name w:val="Paragraph Second+"/>
    <w:basedOn w:val="ParagraphFirst"/>
    <w:pPr>
      <w:spacing w:before="120" w:after="60"/>
    </w:pPr>
  </w:style>
  <w:style w:type="paragraph" w:customStyle="1" w:styleId="ParagraphFirst">
    <w:name w:val="Paragraph First"/>
    <w:basedOn w:val="Normal"/>
    <w:next w:val="ParagraphSecond"/>
    <w:pPr>
      <w:spacing w:before="240" w:after="120"/>
      <w:ind w:right="720"/>
    </w:pPr>
    <w:rPr>
      <w:kern w:val="22"/>
    </w:rPr>
  </w:style>
  <w:style w:type="paragraph" w:styleId="Header">
    <w:name w:val="header"/>
    <w:basedOn w:val="Normal"/>
    <w:link w:val="HeaderChar"/>
    <w:uiPriority w:val="99"/>
    <w:pPr>
      <w:pBdr>
        <w:bottom w:val="single" w:sz="4" w:space="1" w:color="auto"/>
      </w:pBdr>
      <w:tabs>
        <w:tab w:val="center" w:pos="-2880"/>
        <w:tab w:val="right" w:pos="9360"/>
      </w:tabs>
      <w:ind w:left="0"/>
    </w:pPr>
    <w:rPr>
      <w:b/>
      <w:kern w:val="18"/>
    </w:rPr>
  </w:style>
  <w:style w:type="character" w:customStyle="1" w:styleId="HeaderChar">
    <w:name w:val="Header Char"/>
    <w:basedOn w:val="DefaultParagraphFont"/>
    <w:link w:val="Header"/>
    <w:uiPriority w:val="99"/>
    <w:locked/>
    <w:rsid w:val="00836E49"/>
    <w:rPr>
      <w:rFonts w:cs="Times New Roman"/>
      <w:b/>
      <w:kern w:val="18"/>
      <w:sz w:val="22"/>
    </w:rPr>
  </w:style>
  <w:style w:type="character" w:styleId="PageNumber">
    <w:name w:val="page number"/>
    <w:basedOn w:val="DefaultParagraphFont"/>
    <w:uiPriority w:val="99"/>
    <w:rPr>
      <w:rFonts w:ascii="Times New Roman" w:hAnsi="Times New Roman" w:cs="Times New Roman"/>
      <w:b/>
      <w:sz w:val="20"/>
    </w:rPr>
  </w:style>
  <w:style w:type="character" w:styleId="FollowedHyperlink">
    <w:name w:val="FollowedHyperlink"/>
    <w:basedOn w:val="DefaultParagraphFont"/>
    <w:uiPriority w:val="99"/>
    <w:rPr>
      <w:rFonts w:cs="Times New Roman"/>
      <w:color w:val="800080"/>
      <w:u w:val="single"/>
    </w:rPr>
  </w:style>
  <w:style w:type="paragraph" w:styleId="NormalWeb">
    <w:name w:val="Normal (Web)"/>
    <w:basedOn w:val="Normal"/>
    <w:uiPriority w:val="99"/>
    <w:pPr>
      <w:ind w:left="0"/>
    </w:pPr>
    <w:rPr>
      <w:szCs w:val="24"/>
    </w:rPr>
  </w:style>
  <w:style w:type="paragraph" w:styleId="BodyText2">
    <w:name w:val="Body Text 2"/>
    <w:basedOn w:val="Normal"/>
    <w:link w:val="BodyText2Char"/>
    <w:uiPriority w:val="99"/>
    <w:pPr>
      <w:spacing w:after="120" w:line="480" w:lineRule="auto"/>
      <w:ind w:left="0"/>
    </w:pPr>
  </w:style>
  <w:style w:type="character" w:customStyle="1" w:styleId="BodyText2Char">
    <w:name w:val="Body Text 2 Char"/>
    <w:basedOn w:val="DefaultParagraphFont"/>
    <w:link w:val="BodyText2"/>
    <w:uiPriority w:val="99"/>
    <w:locked/>
    <w:rsid w:val="000C4B1F"/>
    <w:rPr>
      <w:rFonts w:cs="Times New Roman"/>
      <w:sz w:val="22"/>
    </w:rPr>
  </w:style>
  <w:style w:type="paragraph" w:styleId="Caption">
    <w:name w:val="caption"/>
    <w:basedOn w:val="Normal"/>
    <w:next w:val="Normal"/>
    <w:uiPriority w:val="35"/>
    <w:rsid w:val="00C769CD"/>
    <w:pPr>
      <w:spacing w:before="120" w:after="120"/>
      <w:ind w:left="0"/>
    </w:pPr>
    <w:rPr>
      <w:b/>
      <w:bCs/>
      <w:sz w:val="18"/>
    </w:rPr>
  </w:style>
  <w:style w:type="paragraph" w:styleId="CommentText">
    <w:name w:val="annotation text"/>
    <w:basedOn w:val="Normal"/>
    <w:link w:val="CommentTextChar"/>
    <w:uiPriority w:val="99"/>
    <w:semiHidden/>
    <w:pPr>
      <w:ind w:left="0"/>
    </w:pPr>
    <w:rPr>
      <w:sz w:val="18"/>
    </w:rPr>
  </w:style>
  <w:style w:type="character" w:customStyle="1" w:styleId="CommentTextChar">
    <w:name w:val="Comment Text Char"/>
    <w:basedOn w:val="DefaultParagraphFont"/>
    <w:link w:val="CommentText"/>
    <w:uiPriority w:val="99"/>
    <w:semiHidden/>
    <w:locked/>
    <w:rsid w:val="000C4B1F"/>
    <w:rPr>
      <w:rFonts w:cs="Times New Roman"/>
      <w:sz w:val="22"/>
    </w:rPr>
  </w:style>
  <w:style w:type="paragraph" w:styleId="EndnoteText">
    <w:name w:val="endnote text"/>
    <w:basedOn w:val="Normal"/>
    <w:link w:val="EndnoteTextChar"/>
    <w:uiPriority w:val="99"/>
    <w:semiHidden/>
    <w:pPr>
      <w:ind w:left="0"/>
    </w:pPr>
    <w:rPr>
      <w:sz w:val="18"/>
    </w:rPr>
  </w:style>
  <w:style w:type="character" w:customStyle="1" w:styleId="EndnoteTextChar">
    <w:name w:val="Endnote Text Char"/>
    <w:basedOn w:val="DefaultParagraphFont"/>
    <w:link w:val="EndnoteText"/>
    <w:uiPriority w:val="99"/>
    <w:semiHidden/>
    <w:locked/>
    <w:rsid w:val="000C4B1F"/>
    <w:rPr>
      <w:rFonts w:cs="Times New Roman"/>
      <w:sz w:val="22"/>
    </w:rPr>
  </w:style>
  <w:style w:type="paragraph" w:styleId="EnvelopeAddress">
    <w:name w:val="envelope address"/>
    <w:basedOn w:val="Normal"/>
    <w:uiPriority w:val="99"/>
    <w:pPr>
      <w:framePr w:w="7920" w:h="1980" w:hRule="exact" w:hSpace="180" w:wrap="auto" w:hAnchor="page" w:xAlign="center" w:yAlign="bottom"/>
      <w:ind w:left="2880"/>
    </w:pPr>
    <w:rPr>
      <w:rFonts w:cs="Arial"/>
      <w:sz w:val="18"/>
      <w:szCs w:val="24"/>
    </w:rPr>
  </w:style>
  <w:style w:type="paragraph" w:styleId="EnvelopeReturn">
    <w:name w:val="envelope return"/>
    <w:basedOn w:val="Normal"/>
    <w:uiPriority w:val="99"/>
    <w:pPr>
      <w:ind w:left="0"/>
    </w:pPr>
    <w:rPr>
      <w:rFonts w:cs="Arial"/>
      <w:sz w:val="18"/>
    </w:rPr>
  </w:style>
  <w:style w:type="paragraph" w:styleId="FootnoteText">
    <w:name w:val="footnote text"/>
    <w:basedOn w:val="Normal"/>
    <w:link w:val="FootnoteTextChar"/>
    <w:uiPriority w:val="99"/>
    <w:pPr>
      <w:ind w:left="0"/>
    </w:pPr>
    <w:rPr>
      <w:sz w:val="18"/>
    </w:rPr>
  </w:style>
  <w:style w:type="character" w:customStyle="1" w:styleId="FootnoteTextChar">
    <w:name w:val="Footnote Text Char"/>
    <w:basedOn w:val="DefaultParagraphFont"/>
    <w:link w:val="FootnoteText"/>
    <w:uiPriority w:val="99"/>
    <w:locked/>
    <w:rsid w:val="00836E49"/>
    <w:rPr>
      <w:rFonts w:cs="Times New Roman"/>
      <w:sz w:val="22"/>
    </w:rPr>
  </w:style>
  <w:style w:type="character" w:styleId="HTMLCode">
    <w:name w:val="HTML Code"/>
    <w:basedOn w:val="DefaultParagraphFont"/>
    <w:uiPriority w:val="99"/>
    <w:rPr>
      <w:rFonts w:ascii="Courier New" w:hAnsi="Courier New" w:cs="Times New Roman"/>
      <w:sz w:val="20"/>
    </w:rPr>
  </w:style>
  <w:style w:type="character" w:styleId="HTMLKeyboard">
    <w:name w:val="HTML Keyboard"/>
    <w:basedOn w:val="DefaultParagraphFont"/>
    <w:uiPriority w:val="99"/>
    <w:rPr>
      <w:rFonts w:ascii="Courier New" w:hAnsi="Courier New" w:cs="Times New Roman"/>
      <w:sz w:val="20"/>
    </w:rPr>
  </w:style>
  <w:style w:type="paragraph" w:styleId="HTMLPreformatted">
    <w:name w:val="HTML Preformatted"/>
    <w:basedOn w:val="Normal"/>
    <w:link w:val="HTMLPreformattedChar"/>
    <w:uiPriority w:val="99"/>
    <w:pPr>
      <w:ind w:left="0"/>
    </w:pPr>
    <w:rPr>
      <w:rFonts w:ascii="Courier New" w:hAnsi="Courier New" w:cs="Courier New"/>
      <w:sz w:val="18"/>
    </w:rPr>
  </w:style>
  <w:style w:type="character" w:customStyle="1" w:styleId="HTMLPreformattedChar">
    <w:name w:val="HTML Preformatted Char"/>
    <w:basedOn w:val="DefaultParagraphFont"/>
    <w:link w:val="HTMLPreformatted"/>
    <w:uiPriority w:val="99"/>
    <w:locked/>
    <w:rsid w:val="000C4B1F"/>
    <w:rPr>
      <w:rFonts w:ascii="Courier New" w:hAnsi="Courier New" w:cs="Times New Roman"/>
      <w:sz w:val="22"/>
    </w:rPr>
  </w:style>
  <w:style w:type="character" w:styleId="HTMLTypewriter">
    <w:name w:val="HTML Typewriter"/>
    <w:basedOn w:val="DefaultParagraphFont"/>
    <w:uiPriority w:val="99"/>
    <w:rPr>
      <w:rFonts w:ascii="Courier New" w:hAnsi="Courier New" w:cs="Times New Roman"/>
      <w:sz w:val="20"/>
    </w:r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16"/>
    </w:rPr>
  </w:style>
  <w:style w:type="character" w:customStyle="1" w:styleId="MacroTextChar">
    <w:name w:val="Macro Text Char"/>
    <w:basedOn w:val="DefaultParagraphFont"/>
    <w:link w:val="MacroText"/>
    <w:uiPriority w:val="99"/>
    <w:semiHidden/>
    <w:locked/>
    <w:rsid w:val="000C4B1F"/>
    <w:rPr>
      <w:rFonts w:ascii="Courier New" w:hAnsi="Courier New" w:cs="Times New Roman"/>
      <w:sz w:val="16"/>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locked/>
    <w:rsid w:val="000C4B1F"/>
    <w:rPr>
      <w:rFonts w:cs="Times New Roman"/>
      <w:sz w:val="24"/>
      <w:shd w:val="pct20" w:color="auto" w:fill="auto"/>
    </w:rPr>
  </w:style>
  <w:style w:type="paragraph" w:styleId="PlainText">
    <w:name w:val="Plain Text"/>
    <w:basedOn w:val="Normal"/>
    <w:link w:val="PlainTextChar"/>
    <w:uiPriority w:val="99"/>
    <w:pPr>
      <w:ind w:left="0"/>
    </w:pPr>
    <w:rPr>
      <w:rFonts w:ascii="Courier New" w:hAnsi="Courier New" w:cs="Courier New"/>
    </w:rPr>
  </w:style>
  <w:style w:type="character" w:customStyle="1" w:styleId="PlainTextChar">
    <w:name w:val="Plain Text Char"/>
    <w:basedOn w:val="DefaultParagraphFont"/>
    <w:link w:val="PlainText"/>
    <w:uiPriority w:val="99"/>
    <w:locked/>
    <w:rsid w:val="000C4B1F"/>
    <w:rPr>
      <w:rFonts w:ascii="Courier New" w:hAnsi="Courier New" w:cs="Times New Roman"/>
      <w:sz w:val="22"/>
    </w:rPr>
  </w:style>
  <w:style w:type="paragraph" w:styleId="Subtitle">
    <w:name w:val="Subtitle"/>
    <w:basedOn w:val="Normal"/>
    <w:link w:val="SubtitleChar"/>
    <w:uiPriority w:val="11"/>
    <w:rsid w:val="00C769CD"/>
    <w:pPr>
      <w:spacing w:after="60"/>
      <w:ind w:left="0"/>
    </w:pPr>
    <w:rPr>
      <w:rFonts w:cs="Arial"/>
      <w:szCs w:val="24"/>
    </w:rPr>
  </w:style>
  <w:style w:type="character" w:customStyle="1" w:styleId="SubtitleChar">
    <w:name w:val="Subtitle Char"/>
    <w:basedOn w:val="DefaultParagraphFont"/>
    <w:link w:val="Subtitle"/>
    <w:uiPriority w:val="11"/>
    <w:locked/>
    <w:rsid w:val="000C4B1F"/>
    <w:rPr>
      <w:rFonts w:cs="Times New Roman"/>
      <w:sz w:val="24"/>
    </w:rPr>
  </w:style>
  <w:style w:type="paragraph" w:styleId="Title">
    <w:name w:val="Title"/>
    <w:aliases w:val="Final Chapter Title"/>
    <w:basedOn w:val="Normal"/>
    <w:next w:val="Normal"/>
    <w:link w:val="TitleChar"/>
    <w:uiPriority w:val="10"/>
    <w:rsid w:val="00C769CD"/>
    <w:pPr>
      <w:pBdr>
        <w:bottom w:val="double" w:sz="4" w:space="1" w:color="auto"/>
      </w:pBdr>
      <w:ind w:left="0"/>
      <w:jc w:val="center"/>
    </w:pPr>
    <w:rPr>
      <w:rFonts w:cs="Arial"/>
      <w:sz w:val="40"/>
      <w:szCs w:val="40"/>
    </w:rPr>
  </w:style>
  <w:style w:type="character" w:customStyle="1" w:styleId="TitleChar">
    <w:name w:val="Title Char"/>
    <w:aliases w:val="Final Chapter Title Char"/>
    <w:basedOn w:val="DefaultParagraphFont"/>
    <w:link w:val="Title"/>
    <w:uiPriority w:val="10"/>
    <w:locked/>
    <w:rsid w:val="00836E49"/>
    <w:rPr>
      <w:rFonts w:cs="Times New Roman"/>
      <w:sz w:val="40"/>
    </w:rPr>
  </w:style>
  <w:style w:type="paragraph" w:styleId="TOAHeading">
    <w:name w:val="toa heading"/>
    <w:basedOn w:val="Normal"/>
    <w:next w:val="Normal"/>
    <w:uiPriority w:val="99"/>
    <w:semiHidden/>
    <w:pPr>
      <w:spacing w:before="120"/>
      <w:ind w:left="0"/>
    </w:pPr>
    <w:rPr>
      <w:rFonts w:cs="Arial"/>
      <w:b/>
      <w:bCs/>
      <w:szCs w:val="24"/>
    </w:rPr>
  </w:style>
  <w:style w:type="paragraph" w:customStyle="1" w:styleId="Appendix1">
    <w:name w:val="Appendix 1"/>
    <w:basedOn w:val="Normal"/>
    <w:next w:val="Normal"/>
    <w:pPr>
      <w:keepNext/>
      <w:pageBreakBefore/>
      <w:tabs>
        <w:tab w:val="right" w:pos="-2900"/>
        <w:tab w:val="left" w:pos="700"/>
      </w:tabs>
      <w:spacing w:before="320"/>
      <w:ind w:left="0"/>
      <w:outlineLvl w:val="0"/>
    </w:pPr>
    <w:rPr>
      <w:b/>
      <w:kern w:val="28"/>
      <w:sz w:val="28"/>
    </w:rPr>
  </w:style>
  <w:style w:type="paragraph" w:customStyle="1" w:styleId="Appendix2">
    <w:name w:val="Appendix 2"/>
    <w:basedOn w:val="Normal"/>
    <w:next w:val="Normal"/>
    <w:pPr>
      <w:spacing w:before="240"/>
      <w:ind w:left="0"/>
      <w:outlineLvl w:val="1"/>
    </w:pPr>
    <w:rPr>
      <w:b/>
      <w:kern w:val="28"/>
    </w:rPr>
  </w:style>
  <w:style w:type="paragraph" w:customStyle="1" w:styleId="Appendix3">
    <w:name w:val="Appendix 3"/>
    <w:basedOn w:val="Normal"/>
    <w:next w:val="Normal"/>
    <w:pPr>
      <w:keepNext/>
      <w:spacing w:before="160"/>
      <w:ind w:left="0"/>
      <w:outlineLvl w:val="2"/>
    </w:pPr>
    <w:rPr>
      <w:b/>
      <w:kern w:val="22"/>
    </w:rPr>
  </w:style>
  <w:style w:type="paragraph" w:customStyle="1" w:styleId="Preface1">
    <w:name w:val="Preface 1"/>
    <w:basedOn w:val="Normal"/>
    <w:next w:val="Normal"/>
    <w:pPr>
      <w:keepNext/>
      <w:pageBreakBefore/>
      <w:tabs>
        <w:tab w:val="right" w:pos="-2900"/>
        <w:tab w:val="left" w:pos="700"/>
      </w:tabs>
      <w:spacing w:before="320"/>
      <w:ind w:left="0"/>
      <w:outlineLvl w:val="0"/>
    </w:pPr>
    <w:rPr>
      <w:b/>
      <w:sz w:val="28"/>
    </w:rPr>
  </w:style>
  <w:style w:type="paragraph" w:customStyle="1" w:styleId="Preface2">
    <w:name w:val="Preface 2"/>
    <w:basedOn w:val="Normal"/>
    <w:next w:val="Normal"/>
    <w:pPr>
      <w:keepNext/>
      <w:spacing w:before="240"/>
      <w:ind w:left="0"/>
      <w:outlineLvl w:val="1"/>
    </w:pPr>
    <w:rPr>
      <w:b/>
      <w:kern w:val="28"/>
    </w:rPr>
  </w:style>
  <w:style w:type="paragraph" w:customStyle="1" w:styleId="Preface3">
    <w:name w:val="Preface 3"/>
    <w:basedOn w:val="Normal"/>
    <w:next w:val="Normal"/>
    <w:pPr>
      <w:keepNext/>
      <w:spacing w:before="160"/>
      <w:ind w:left="0"/>
      <w:outlineLvl w:val="2"/>
    </w:pPr>
    <w:rPr>
      <w:b/>
      <w:kern w:val="22"/>
    </w:rPr>
  </w:style>
  <w:style w:type="paragraph" w:customStyle="1" w:styleId="NormalTextBox">
    <w:name w:val="Normal Text Box"/>
    <w:basedOn w:val="Normal"/>
    <w:autoRedefine/>
    <w:rsid w:val="00AB49FF"/>
    <w:pPr>
      <w:spacing w:after="120" w:line="276" w:lineRule="auto"/>
      <w:ind w:left="0" w:firstLine="0"/>
      <w:jc w:val="left"/>
    </w:pPr>
    <w:rPr>
      <w:sz w:val="22"/>
    </w:rPr>
  </w:style>
  <w:style w:type="paragraph" w:customStyle="1" w:styleId="NormalBlock">
    <w:name w:val="Normal Block"/>
    <w:basedOn w:val="Normal"/>
    <w:link w:val="NormalBlockChar"/>
    <w:rsid w:val="00C769CD"/>
    <w:pPr>
      <w:spacing w:after="240"/>
      <w:ind w:left="0" w:firstLine="0"/>
    </w:pPr>
  </w:style>
  <w:style w:type="paragraph" w:customStyle="1" w:styleId="GridTable31">
    <w:name w:val="Grid Table 31"/>
    <w:basedOn w:val="Heading1"/>
    <w:next w:val="Normal"/>
    <w:uiPriority w:val="39"/>
    <w:semiHidden/>
    <w:unhideWhenUsed/>
    <w:qFormat/>
    <w:rsid w:val="00C769CD"/>
    <w:pPr>
      <w:keepLines/>
      <w:pageBreakBefore w:val="0"/>
      <w:tabs>
        <w:tab w:val="clear" w:pos="-2900"/>
        <w:tab w:val="clear" w:pos="700"/>
      </w:tabs>
      <w:spacing w:before="480" w:after="0" w:line="276" w:lineRule="auto"/>
      <w:jc w:val="left"/>
      <w:outlineLvl w:val="9"/>
    </w:pPr>
    <w:rPr>
      <w:rFonts w:ascii="Calibri" w:eastAsia="MS Gothic" w:hAnsi="Calibri" w:cs="Times New Roman"/>
      <w:bCs/>
      <w:color w:val="365F91"/>
      <w:sz w:val="28"/>
    </w:rPr>
  </w:style>
  <w:style w:type="paragraph" w:customStyle="1" w:styleId="Copyright">
    <w:name w:val="Copyright"/>
    <w:basedOn w:val="NormalBlock"/>
    <w:link w:val="CopyrightChar"/>
    <w:rsid w:val="00836E49"/>
    <w:pPr>
      <w:spacing w:after="100" w:afterAutospacing="1" w:line="259" w:lineRule="auto"/>
      <w:jc w:val="left"/>
    </w:pPr>
    <w:rPr>
      <w:b/>
      <w:sz w:val="20"/>
      <w:szCs w:val="20"/>
    </w:rPr>
  </w:style>
  <w:style w:type="paragraph" w:customStyle="1" w:styleId="Standard">
    <w:name w:val="Standard"/>
    <w:link w:val="StandardChar2"/>
    <w:rsid w:val="00836E49"/>
    <w:pPr>
      <w:suppressAutoHyphens/>
      <w:autoSpaceDN w:val="0"/>
      <w:spacing w:after="200" w:line="276" w:lineRule="auto"/>
      <w:textAlignment w:val="baseline"/>
    </w:pPr>
    <w:rPr>
      <w:rFonts w:ascii="Calibri" w:eastAsia="SimSun" w:hAnsi="Calibri" w:cs="Calibri"/>
      <w:kern w:val="3"/>
      <w:sz w:val="22"/>
      <w:szCs w:val="22"/>
    </w:rPr>
  </w:style>
  <w:style w:type="paragraph" w:customStyle="1" w:styleId="BookTitle1">
    <w:name w:val="Book Title1"/>
    <w:basedOn w:val="Normal"/>
    <w:rsid w:val="00836E49"/>
    <w:pPr>
      <w:keepNext/>
      <w:suppressAutoHyphens/>
      <w:autoSpaceDN w:val="0"/>
      <w:spacing w:after="160" w:line="480" w:lineRule="auto"/>
      <w:ind w:left="0" w:firstLine="0"/>
      <w:jc w:val="center"/>
      <w:textAlignment w:val="baseline"/>
    </w:pPr>
    <w:rPr>
      <w:rFonts w:eastAsia="Microsoft YaHei" w:cs="Mangal"/>
      <w:color w:val="004A4A"/>
      <w:kern w:val="3"/>
      <w:sz w:val="72"/>
      <w:szCs w:val="28"/>
    </w:rPr>
  </w:style>
  <w:style w:type="paragraph" w:customStyle="1" w:styleId="NormalTextboxBold">
    <w:name w:val="Normal Textbox Bold"/>
    <w:basedOn w:val="NormalTextBox"/>
    <w:rsid w:val="00836E49"/>
  </w:style>
  <w:style w:type="paragraph" w:customStyle="1" w:styleId="Dedication">
    <w:name w:val="Dedication"/>
    <w:basedOn w:val="Normal"/>
    <w:rsid w:val="00836E49"/>
    <w:pPr>
      <w:ind w:left="0"/>
      <w:jc w:val="center"/>
    </w:pPr>
    <w:rPr>
      <w:b/>
      <w:noProof/>
    </w:rPr>
  </w:style>
  <w:style w:type="paragraph" w:customStyle="1" w:styleId="Framecontents">
    <w:name w:val="Frame contents"/>
    <w:basedOn w:val="Normal"/>
    <w:rsid w:val="00836E49"/>
    <w:pPr>
      <w:suppressAutoHyphens/>
      <w:autoSpaceDN w:val="0"/>
      <w:spacing w:after="120" w:line="276" w:lineRule="auto"/>
      <w:ind w:left="0" w:firstLine="0"/>
      <w:jc w:val="left"/>
      <w:textAlignment w:val="baseline"/>
    </w:pPr>
    <w:rPr>
      <w:rFonts w:ascii="Calibri" w:eastAsia="SimSun" w:hAnsi="Calibri" w:cs="Calibri"/>
      <w:b/>
      <w:kern w:val="3"/>
      <w:sz w:val="22"/>
    </w:rPr>
  </w:style>
  <w:style w:type="character" w:styleId="FootnoteReference">
    <w:name w:val="footnote reference"/>
    <w:basedOn w:val="DefaultParagraphFont"/>
    <w:uiPriority w:val="99"/>
    <w:rsid w:val="00836E49"/>
    <w:rPr>
      <w:rFonts w:cs="Times New Roman"/>
      <w:position w:val="0"/>
      <w:vertAlign w:val="superscript"/>
    </w:rPr>
  </w:style>
  <w:style w:type="paragraph" w:customStyle="1" w:styleId="Textbody">
    <w:name w:val="Text body"/>
    <w:basedOn w:val="Standard"/>
    <w:rsid w:val="00836E49"/>
    <w:pPr>
      <w:spacing w:after="120"/>
    </w:pPr>
  </w:style>
  <w:style w:type="paragraph" w:styleId="TOCHeading">
    <w:name w:val="TOC Heading"/>
    <w:basedOn w:val="Heading1"/>
    <w:next w:val="Normal"/>
    <w:uiPriority w:val="39"/>
    <w:unhideWhenUsed/>
    <w:rsid w:val="000C4B1F"/>
    <w:pPr>
      <w:keepLines/>
      <w:pageBreakBefore w:val="0"/>
      <w:tabs>
        <w:tab w:val="clear" w:pos="-2900"/>
        <w:tab w:val="clear" w:pos="700"/>
      </w:tabs>
      <w:spacing w:before="480" w:after="0" w:line="276" w:lineRule="auto"/>
      <w:jc w:val="left"/>
      <w:outlineLvl w:val="9"/>
    </w:pPr>
    <w:rPr>
      <w:rFonts w:ascii="Calibri Light" w:hAnsi="Calibri Light" w:cs="Times New Roman"/>
      <w:bCs/>
      <w:caps/>
      <w:noProof/>
      <w:color w:val="2F5496"/>
      <w:sz w:val="28"/>
    </w:rPr>
  </w:style>
  <w:style w:type="paragraph" w:styleId="BalloonText">
    <w:name w:val="Balloon Text"/>
    <w:basedOn w:val="Normal"/>
    <w:link w:val="BalloonTextChar"/>
    <w:uiPriority w:val="99"/>
    <w:rsid w:val="000C4B1F"/>
    <w:pPr>
      <w:spacing w:after="160" w:line="259" w:lineRule="auto"/>
      <w:ind w:left="0" w:firstLine="0"/>
      <w:jc w:val="left"/>
    </w:pPr>
    <w:rPr>
      <w:rFonts w:ascii="Lucida Grande" w:hAnsi="Lucida Grande" w:cs="Lucida Grande"/>
      <w:b/>
      <w:sz w:val="18"/>
      <w:szCs w:val="18"/>
    </w:rPr>
  </w:style>
  <w:style w:type="character" w:customStyle="1" w:styleId="BalloonTextChar">
    <w:name w:val="Balloon Text Char"/>
    <w:basedOn w:val="DefaultParagraphFont"/>
    <w:link w:val="BalloonText"/>
    <w:uiPriority w:val="99"/>
    <w:locked/>
    <w:rsid w:val="000C4B1F"/>
    <w:rPr>
      <w:rFonts w:ascii="Lucida Grande" w:hAnsi="Lucida Grande" w:cs="Times New Roman"/>
      <w:b/>
      <w:sz w:val="18"/>
    </w:rPr>
  </w:style>
  <w:style w:type="table" w:styleId="LightShading-Accent1">
    <w:name w:val="Light Shading Accent 1"/>
    <w:basedOn w:val="TableNormal"/>
    <w:uiPriority w:val="60"/>
    <w:rsid w:val="000C4B1F"/>
    <w:rPr>
      <w:rFonts w:ascii="Calibri" w:hAnsi="Calibri"/>
      <w:color w:val="2F5496"/>
      <w:sz w:val="22"/>
      <w:szCs w:val="22"/>
      <w:lang w:eastAsia="zh-TW"/>
    </w:rPr>
    <w:tblPr>
      <w:tblStyleRowBandSize w:val="1"/>
      <w:tblStyleColBandSize w:val="1"/>
      <w:tblBorders>
        <w:top w:val="single" w:sz="8" w:space="0" w:color="4472C4"/>
        <w:bottom w:val="single" w:sz="8" w:space="0" w:color="4472C4"/>
      </w:tblBorders>
    </w:tblPr>
    <w:tblStylePr w:type="firstRow">
      <w:pPr>
        <w:spacing w:before="0" w:after="0"/>
      </w:pPr>
      <w:rPr>
        <w:rFonts w:cs="Times New Roman"/>
        <w:b/>
        <w:bCs/>
      </w:rPr>
      <w:tblPr/>
      <w:tcPr>
        <w:tcBorders>
          <w:top w:val="single" w:sz="8" w:space="0" w:color="4472C4"/>
          <w:left w:val="nil"/>
          <w:bottom w:val="single" w:sz="8" w:space="0" w:color="4472C4"/>
          <w:right w:val="nil"/>
          <w:insideH w:val="nil"/>
          <w:insideV w:val="nil"/>
        </w:tcBorders>
      </w:tcPr>
    </w:tblStylePr>
    <w:tblStylePr w:type="lastRow">
      <w:pPr>
        <w:spacing w:before="0" w:after="0"/>
      </w:pPr>
      <w:rPr>
        <w:rFonts w:cs="Times New Roman"/>
        <w:b/>
        <w:bCs/>
      </w:rPr>
      <w:tblPr/>
      <w:tcPr>
        <w:tcBorders>
          <w:top w:val="single" w:sz="8" w:space="0" w:color="4472C4"/>
          <w:left w:val="nil"/>
          <w:bottom w:val="single" w:sz="8" w:space="0" w:color="4472C4"/>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0DBF0"/>
      </w:tcPr>
    </w:tblStylePr>
    <w:tblStylePr w:type="band1Horz">
      <w:rPr>
        <w:rFonts w:cs="Times New Roman"/>
      </w:rPr>
      <w:tblPr/>
      <w:tcPr>
        <w:tcBorders>
          <w:left w:val="nil"/>
          <w:right w:val="nil"/>
          <w:insideH w:val="nil"/>
          <w:insideV w:val="nil"/>
        </w:tcBorders>
        <w:shd w:val="clear" w:color="auto" w:fill="D0DBF0"/>
      </w:tcPr>
    </w:tblStylePr>
  </w:style>
  <w:style w:type="paragraph" w:customStyle="1" w:styleId="Notes">
    <w:name w:val="Notes"/>
    <w:basedOn w:val="Copyright"/>
    <w:link w:val="NotesChar"/>
    <w:qFormat/>
    <w:rsid w:val="0083048C"/>
    <w:pPr>
      <w:spacing w:after="0" w:afterAutospacing="0" w:line="240" w:lineRule="auto"/>
    </w:pPr>
    <w:rPr>
      <w:b w:val="0"/>
    </w:rPr>
  </w:style>
  <w:style w:type="paragraph" w:customStyle="1" w:styleId="Glossary">
    <w:name w:val="Glossary"/>
    <w:basedOn w:val="NormalBlock"/>
    <w:rsid w:val="000C4B1F"/>
    <w:pPr>
      <w:spacing w:after="120" w:afterAutospacing="1" w:line="259" w:lineRule="auto"/>
      <w:ind w:left="720" w:hanging="720"/>
      <w:jc w:val="left"/>
    </w:pPr>
    <w:rPr>
      <w:b/>
    </w:rPr>
  </w:style>
  <w:style w:type="paragraph" w:styleId="Quote">
    <w:name w:val="Quote"/>
    <w:aliases w:val="Extended Quote"/>
    <w:basedOn w:val="Normal"/>
    <w:next w:val="Normal"/>
    <w:link w:val="QuoteChar"/>
    <w:uiPriority w:val="29"/>
    <w:rsid w:val="000C4B1F"/>
    <w:pPr>
      <w:spacing w:before="120" w:after="120" w:line="259" w:lineRule="auto"/>
      <w:ind w:left="576" w:right="576" w:firstLine="0"/>
      <w:jc w:val="left"/>
    </w:pPr>
    <w:rPr>
      <w:b/>
      <w:iCs/>
      <w:color w:val="000000"/>
    </w:rPr>
  </w:style>
  <w:style w:type="character" w:customStyle="1" w:styleId="QuoteChar">
    <w:name w:val="Quote Char"/>
    <w:aliases w:val="Extended Quote Char"/>
    <w:basedOn w:val="DefaultParagraphFont"/>
    <w:link w:val="Quote"/>
    <w:uiPriority w:val="29"/>
    <w:locked/>
    <w:rsid w:val="000C4B1F"/>
    <w:rPr>
      <w:rFonts w:cs="Times New Roman"/>
      <w:b/>
      <w:color w:val="000000"/>
      <w:sz w:val="22"/>
    </w:rPr>
  </w:style>
  <w:style w:type="paragraph" w:styleId="ListParagraph">
    <w:name w:val="List Paragraph"/>
    <w:basedOn w:val="Normal"/>
    <w:link w:val="ListParagraphChar"/>
    <w:uiPriority w:val="34"/>
    <w:rsid w:val="000C4B1F"/>
    <w:pPr>
      <w:spacing w:after="160" w:line="259" w:lineRule="auto"/>
      <w:ind w:firstLine="0"/>
      <w:contextualSpacing/>
      <w:jc w:val="left"/>
    </w:pPr>
    <w:rPr>
      <w:b/>
    </w:rPr>
  </w:style>
  <w:style w:type="paragraph" w:customStyle="1" w:styleId="References">
    <w:name w:val="References"/>
    <w:basedOn w:val="Notes"/>
    <w:autoRedefine/>
    <w:rsid w:val="000C4B1F"/>
    <w:pPr>
      <w:ind w:left="360" w:hanging="360"/>
    </w:pPr>
  </w:style>
  <w:style w:type="paragraph" w:customStyle="1" w:styleId="CHAPTERHEADINGS">
    <w:name w:val="CHAPTER HEADINGS"/>
    <w:basedOn w:val="Normal"/>
    <w:next w:val="Normal"/>
    <w:rsid w:val="000C4B1F"/>
    <w:pPr>
      <w:spacing w:before="1440" w:after="100" w:afterAutospacing="1" w:line="276" w:lineRule="auto"/>
      <w:ind w:left="0" w:firstLine="0"/>
      <w:jc w:val="center"/>
    </w:pPr>
    <w:rPr>
      <w:noProof/>
      <w:sz w:val="52"/>
    </w:rPr>
  </w:style>
  <w:style w:type="character" w:styleId="IntenseEmphasis">
    <w:name w:val="Intense Emphasis"/>
    <w:aliases w:val="My Lulu title style"/>
    <w:basedOn w:val="DefaultParagraphFont"/>
    <w:uiPriority w:val="21"/>
    <w:rsid w:val="000C4B1F"/>
    <w:rPr>
      <w:rFonts w:ascii="Times New Roman" w:hAnsi="Times New Roman" w:cs="Times New Roman"/>
      <w:b/>
      <w:color w:val="auto"/>
      <w:spacing w:val="5"/>
      <w:sz w:val="36"/>
    </w:rPr>
  </w:style>
  <w:style w:type="paragraph" w:customStyle="1" w:styleId="Heading">
    <w:name w:val="Heading"/>
    <w:basedOn w:val="Standard"/>
    <w:next w:val="Textbody"/>
    <w:rsid w:val="000C4B1F"/>
    <w:pPr>
      <w:keepNext/>
      <w:spacing w:before="240" w:after="120"/>
    </w:pPr>
    <w:rPr>
      <w:rFonts w:ascii="Arial" w:eastAsia="Microsoft YaHei" w:hAnsi="Arial" w:cs="Mangal"/>
      <w:sz w:val="28"/>
      <w:szCs w:val="28"/>
    </w:rPr>
  </w:style>
  <w:style w:type="paragraph" w:customStyle="1" w:styleId="Index">
    <w:name w:val="Index"/>
    <w:basedOn w:val="Standard"/>
    <w:rsid w:val="000C4B1F"/>
    <w:pPr>
      <w:suppressLineNumbers/>
    </w:pPr>
    <w:rPr>
      <w:rFonts w:cs="Mangal"/>
    </w:rPr>
  </w:style>
  <w:style w:type="paragraph" w:customStyle="1" w:styleId="ContentsHeading">
    <w:name w:val="Contents Heading"/>
    <w:basedOn w:val="Heading1"/>
    <w:rsid w:val="000C4B1F"/>
    <w:pPr>
      <w:keepLines/>
      <w:pageBreakBefore w:val="0"/>
      <w:suppressLineNumbers/>
      <w:tabs>
        <w:tab w:val="clear" w:pos="-2900"/>
        <w:tab w:val="clear" w:pos="700"/>
      </w:tabs>
      <w:spacing w:before="240" w:after="0" w:line="276" w:lineRule="auto"/>
      <w:jc w:val="left"/>
    </w:pPr>
    <w:rPr>
      <w:rFonts w:ascii="Cambria" w:hAnsi="Cambria" w:cs="Times New Roman"/>
      <w:caps/>
      <w:noProof/>
      <w:color w:val="365F91"/>
      <w:sz w:val="28"/>
    </w:rPr>
  </w:style>
  <w:style w:type="paragraph" w:customStyle="1" w:styleId="Contents1">
    <w:name w:val="Contents 1"/>
    <w:basedOn w:val="Standard"/>
    <w:rsid w:val="000C4B1F"/>
    <w:pPr>
      <w:tabs>
        <w:tab w:val="right" w:leader="dot" w:pos="9972"/>
      </w:tabs>
      <w:spacing w:after="100"/>
    </w:pPr>
  </w:style>
  <w:style w:type="paragraph" w:customStyle="1" w:styleId="Contents2">
    <w:name w:val="Contents 2"/>
    <w:basedOn w:val="Standard"/>
    <w:rsid w:val="000C4B1F"/>
    <w:pPr>
      <w:tabs>
        <w:tab w:val="right" w:leader="dot" w:pos="9909"/>
      </w:tabs>
      <w:spacing w:after="100"/>
      <w:ind w:left="220"/>
    </w:pPr>
  </w:style>
  <w:style w:type="paragraph" w:customStyle="1" w:styleId="Contents3">
    <w:name w:val="Contents 3"/>
    <w:basedOn w:val="Standard"/>
    <w:rsid w:val="000C4B1F"/>
    <w:pPr>
      <w:tabs>
        <w:tab w:val="right" w:leader="dot" w:pos="9846"/>
      </w:tabs>
      <w:spacing w:after="100"/>
      <w:ind w:left="440"/>
    </w:pPr>
  </w:style>
  <w:style w:type="paragraph" w:customStyle="1" w:styleId="Footnote">
    <w:name w:val="Footnote"/>
    <w:basedOn w:val="Standard"/>
    <w:rsid w:val="000C4B1F"/>
    <w:pPr>
      <w:suppressLineNumbers/>
      <w:ind w:left="283" w:hanging="283"/>
    </w:pPr>
    <w:rPr>
      <w:sz w:val="20"/>
      <w:szCs w:val="20"/>
    </w:rPr>
  </w:style>
  <w:style w:type="paragraph" w:customStyle="1" w:styleId="TableContents">
    <w:name w:val="Table Contents"/>
    <w:basedOn w:val="Standard"/>
    <w:rsid w:val="000C4B1F"/>
    <w:pPr>
      <w:suppressLineNumbers/>
    </w:pPr>
  </w:style>
  <w:style w:type="paragraph" w:customStyle="1" w:styleId="SubtitleTheSolution">
    <w:name w:val="Subtitle &quot;The Solution..."/>
    <w:basedOn w:val="Heading2"/>
    <w:rsid w:val="000C4B1F"/>
    <w:pPr>
      <w:keepLines/>
      <w:spacing w:before="40" w:after="0" w:line="276" w:lineRule="auto"/>
      <w:jc w:val="left"/>
    </w:pPr>
    <w:rPr>
      <w:rFonts w:ascii="Calibri Light" w:hAnsi="Calibri Light"/>
      <w:b/>
      <w:color w:val="004A4A"/>
      <w:kern w:val="0"/>
      <w:sz w:val="26"/>
      <w:szCs w:val="26"/>
    </w:rPr>
  </w:style>
  <w:style w:type="paragraph" w:customStyle="1" w:styleId="ChapterTitle">
    <w:name w:val="Chapter Title"/>
    <w:basedOn w:val="SubtitleTheSolution"/>
    <w:rsid w:val="000C4B1F"/>
    <w:pPr>
      <w:jc w:val="center"/>
    </w:pPr>
    <w:rPr>
      <w:sz w:val="36"/>
    </w:rPr>
  </w:style>
  <w:style w:type="paragraph" w:customStyle="1" w:styleId="s">
    <w:name w:val="s"/>
    <w:basedOn w:val="ChapterTitle"/>
    <w:rsid w:val="000C4B1F"/>
  </w:style>
  <w:style w:type="paragraph" w:customStyle="1" w:styleId="Newsubtitle">
    <w:name w:val="New subtitle"/>
    <w:basedOn w:val="Text"/>
    <w:next w:val="Headerleft"/>
    <w:rsid w:val="000C4B1F"/>
    <w:pPr>
      <w:spacing w:before="29" w:after="29" w:line="480" w:lineRule="auto"/>
    </w:pPr>
    <w:rPr>
      <w:rFonts w:ascii="Cambria" w:hAnsi="Cambria"/>
      <w:b w:val="0"/>
      <w:i w:val="0"/>
      <w:color w:val="004A4A"/>
      <w:sz w:val="28"/>
    </w:rPr>
  </w:style>
  <w:style w:type="paragraph" w:customStyle="1" w:styleId="Headerleft">
    <w:name w:val="Header left"/>
    <w:basedOn w:val="Standard"/>
    <w:rsid w:val="000C4B1F"/>
    <w:pPr>
      <w:suppressLineNumbers/>
      <w:tabs>
        <w:tab w:val="center" w:pos="4716"/>
        <w:tab w:val="right" w:pos="9432"/>
      </w:tabs>
    </w:pPr>
  </w:style>
  <w:style w:type="paragraph" w:customStyle="1" w:styleId="Text">
    <w:name w:val="Text"/>
    <w:basedOn w:val="Caption"/>
    <w:rsid w:val="000C4B1F"/>
    <w:pPr>
      <w:spacing w:before="0" w:after="200" w:line="276" w:lineRule="auto"/>
      <w:ind w:firstLine="0"/>
      <w:jc w:val="left"/>
    </w:pPr>
    <w:rPr>
      <w:rFonts w:ascii="Calibri" w:hAnsi="Calibri"/>
      <w:bCs w:val="0"/>
      <w:i/>
      <w:iCs/>
      <w:color w:val="44546A"/>
      <w:szCs w:val="18"/>
    </w:rPr>
  </w:style>
  <w:style w:type="paragraph" w:customStyle="1" w:styleId="3rdlevelsubtitle">
    <w:name w:val="3rd level subtitle"/>
    <w:basedOn w:val="Headerleft"/>
    <w:rsid w:val="000C4B1F"/>
    <w:pPr>
      <w:spacing w:before="29" w:after="29" w:line="480" w:lineRule="auto"/>
    </w:pPr>
    <w:rPr>
      <w:b/>
      <w:sz w:val="24"/>
    </w:rPr>
  </w:style>
  <w:style w:type="paragraph" w:customStyle="1" w:styleId="1subtitle">
    <w:name w:val="1 subtitle"/>
    <w:basedOn w:val="TableContents"/>
    <w:rsid w:val="000C4B1F"/>
    <w:pPr>
      <w:spacing w:before="29" w:after="29" w:line="480" w:lineRule="auto"/>
    </w:pPr>
    <w:rPr>
      <w:rFonts w:ascii="Cambria" w:hAnsi="Cambria"/>
      <w:b/>
      <w:color w:val="004A4A"/>
      <w:sz w:val="28"/>
    </w:rPr>
  </w:style>
  <w:style w:type="paragraph" w:styleId="NoSpacing">
    <w:name w:val="No Spacing"/>
    <w:basedOn w:val="ChapterTitle"/>
    <w:uiPriority w:val="1"/>
    <w:rsid w:val="000C4B1F"/>
    <w:pPr>
      <w:keepNext w:val="0"/>
      <w:keepLines w:val="0"/>
      <w:spacing w:before="0" w:line="240" w:lineRule="auto"/>
      <w:jc w:val="left"/>
      <w:outlineLvl w:val="9"/>
    </w:pPr>
    <w:rPr>
      <w:rFonts w:ascii="Calibri" w:hAnsi="Calibri"/>
      <w:color w:val="auto"/>
      <w:sz w:val="22"/>
      <w:szCs w:val="22"/>
    </w:rPr>
  </w:style>
  <w:style w:type="paragraph" w:customStyle="1" w:styleId="Booksubtitle">
    <w:name w:val="Book subtitle"/>
    <w:basedOn w:val="TableContents"/>
    <w:next w:val="3rdlevelsubtitle"/>
    <w:rsid w:val="000C4B1F"/>
    <w:pPr>
      <w:spacing w:before="29" w:after="100" w:afterAutospacing="1" w:line="240" w:lineRule="auto"/>
    </w:pPr>
    <w:rPr>
      <w:rFonts w:ascii="Times New Roman" w:hAnsi="Times New Roman"/>
      <w:b/>
      <w:sz w:val="24"/>
    </w:rPr>
  </w:style>
  <w:style w:type="paragraph" w:customStyle="1" w:styleId="Mysubtitle2">
    <w:name w:val="My subtitle 2"/>
    <w:basedOn w:val="TableContents"/>
    <w:rsid w:val="000C4B1F"/>
    <w:pPr>
      <w:spacing w:before="29" w:after="29" w:line="480" w:lineRule="auto"/>
    </w:pPr>
    <w:rPr>
      <w:rFonts w:ascii="Cambria" w:hAnsi="Cambria"/>
      <w:b/>
      <w:color w:val="004A4A"/>
      <w:sz w:val="28"/>
    </w:rPr>
  </w:style>
  <w:style w:type="paragraph" w:customStyle="1" w:styleId="Mysubtitle3">
    <w:name w:val="My subtitle 3"/>
    <w:basedOn w:val="TableContents"/>
    <w:next w:val="Newsubtitle"/>
    <w:rsid w:val="000C4B1F"/>
    <w:pPr>
      <w:spacing w:before="29" w:after="29" w:line="480" w:lineRule="auto"/>
    </w:pPr>
    <w:rPr>
      <w:b/>
      <w:color w:val="004A4A"/>
      <w:sz w:val="28"/>
    </w:rPr>
  </w:style>
  <w:style w:type="character" w:customStyle="1" w:styleId="Internetlink">
    <w:name w:val="Internet link"/>
    <w:rsid w:val="000C4B1F"/>
    <w:rPr>
      <w:color w:val="0000FF"/>
      <w:u w:val="single"/>
    </w:rPr>
  </w:style>
  <w:style w:type="character" w:customStyle="1" w:styleId="ListLabel1">
    <w:name w:val="ListLabel 1"/>
    <w:rsid w:val="000C4B1F"/>
  </w:style>
  <w:style w:type="character" w:customStyle="1" w:styleId="FootnoteSymbol">
    <w:name w:val="Footnote Symbol"/>
    <w:rsid w:val="000C4B1F"/>
  </w:style>
  <w:style w:type="character" w:customStyle="1" w:styleId="Footnoteanchor">
    <w:name w:val="Footnote anchor"/>
    <w:rsid w:val="000C4B1F"/>
    <w:rPr>
      <w:position w:val="0"/>
      <w:vertAlign w:val="superscript"/>
    </w:rPr>
  </w:style>
  <w:style w:type="character" w:styleId="SubtleEmphasis">
    <w:name w:val="Subtle Emphasis"/>
    <w:basedOn w:val="DefaultParagraphFont"/>
    <w:uiPriority w:val="19"/>
    <w:rsid w:val="000C4B1F"/>
    <w:rPr>
      <w:rFonts w:ascii="Cambria" w:hAnsi="Cambria" w:cs="Times New Roman"/>
      <w:i/>
      <w:color w:val="404040"/>
      <w:spacing w:val="5"/>
      <w:sz w:val="36"/>
    </w:rPr>
  </w:style>
  <w:style w:type="character" w:styleId="Emphasis">
    <w:name w:val="Emphasis"/>
    <w:basedOn w:val="DefaultParagraphFont"/>
    <w:uiPriority w:val="20"/>
    <w:rsid w:val="000C4B1F"/>
    <w:rPr>
      <w:rFonts w:cs="Times New Roman"/>
      <w:i/>
    </w:rPr>
  </w:style>
  <w:style w:type="character" w:customStyle="1" w:styleId="StandardChar">
    <w:name w:val="Standard Char"/>
    <w:rsid w:val="000C4B1F"/>
  </w:style>
  <w:style w:type="character" w:customStyle="1" w:styleId="Heading2Char1">
    <w:name w:val="Heading 2 Char1"/>
    <w:rsid w:val="000C4B1F"/>
    <w:rPr>
      <w:rFonts w:ascii="Cambria" w:hAnsi="Cambria"/>
      <w:b/>
      <w:color w:val="006B6B"/>
      <w:sz w:val="36"/>
    </w:rPr>
  </w:style>
  <w:style w:type="character" w:customStyle="1" w:styleId="SubtitleTheSolutionChar">
    <w:name w:val="Subtitle &quot;The Solution... Char"/>
    <w:rsid w:val="000C4B1F"/>
    <w:rPr>
      <w:rFonts w:ascii="Cambria" w:hAnsi="Cambria"/>
      <w:b/>
      <w:color w:val="004A4A"/>
      <w:sz w:val="36"/>
    </w:rPr>
  </w:style>
  <w:style w:type="character" w:customStyle="1" w:styleId="BookChapterTitle">
    <w:name w:val="Book Chapter Title"/>
    <w:rsid w:val="000C4B1F"/>
    <w:rPr>
      <w:rFonts w:ascii="Cambria" w:hAnsi="Cambria"/>
      <w:b/>
      <w:color w:val="004A4A"/>
      <w:spacing w:val="5"/>
      <w:sz w:val="36"/>
    </w:rPr>
  </w:style>
  <w:style w:type="character" w:customStyle="1" w:styleId="NoSpacingChar">
    <w:name w:val="No Spacing Char"/>
    <w:rsid w:val="000C4B1F"/>
    <w:rPr>
      <w:rFonts w:ascii="Cambria" w:hAnsi="Cambria"/>
      <w:b/>
      <w:color w:val="004A4A"/>
      <w:spacing w:val="5"/>
      <w:sz w:val="36"/>
    </w:rPr>
  </w:style>
  <w:style w:type="character" w:customStyle="1" w:styleId="BulletSymbols">
    <w:name w:val="Bullet Symbols"/>
    <w:rsid w:val="000C4B1F"/>
    <w:rPr>
      <w:rFonts w:ascii="OpenSymbol" w:hAnsi="OpenSymbol"/>
    </w:rPr>
  </w:style>
  <w:style w:type="character" w:styleId="Strong">
    <w:name w:val="Strong"/>
    <w:basedOn w:val="DefaultParagraphFont"/>
    <w:uiPriority w:val="22"/>
    <w:rsid w:val="000C4B1F"/>
    <w:rPr>
      <w:rFonts w:cs="Times New Roman"/>
      <w:b/>
    </w:rPr>
  </w:style>
  <w:style w:type="character" w:customStyle="1" w:styleId="StandardChar1">
    <w:name w:val="Standard Char1"/>
    <w:rsid w:val="000C4B1F"/>
  </w:style>
  <w:style w:type="character" w:customStyle="1" w:styleId="HeaderleftChar">
    <w:name w:val="Header left Char"/>
    <w:rsid w:val="000C4B1F"/>
  </w:style>
  <w:style w:type="character" w:customStyle="1" w:styleId="MysubtitleChar">
    <w:name w:val="My subtitle Char"/>
    <w:rsid w:val="000C4B1F"/>
    <w:rPr>
      <w:rFonts w:ascii="Cambria" w:hAnsi="Cambria"/>
      <w:b/>
      <w:color w:val="004A4A"/>
      <w:sz w:val="28"/>
    </w:rPr>
  </w:style>
  <w:style w:type="character" w:customStyle="1" w:styleId="SubtitleChar1">
    <w:name w:val="Subtitle Char1"/>
    <w:rsid w:val="000C4B1F"/>
    <w:rPr>
      <w:rFonts w:ascii="Cambria" w:hAnsi="Cambria"/>
      <w:b/>
      <w:color w:val="004A4A"/>
      <w:spacing w:val="15"/>
      <w:sz w:val="24"/>
    </w:rPr>
  </w:style>
  <w:style w:type="character" w:customStyle="1" w:styleId="tgc1">
    <w:name w:val="_tgc1"/>
    <w:rsid w:val="000C4B1F"/>
    <w:rPr>
      <w:sz w:val="24"/>
    </w:rPr>
  </w:style>
  <w:style w:type="character" w:customStyle="1" w:styleId="Mention1">
    <w:name w:val="Mention1"/>
    <w:uiPriority w:val="99"/>
    <w:semiHidden/>
    <w:unhideWhenUsed/>
    <w:rsid w:val="000C4B1F"/>
    <w:rPr>
      <w:color w:val="2B579A"/>
      <w:shd w:val="clear" w:color="auto" w:fill="E6E6E6"/>
    </w:rPr>
  </w:style>
  <w:style w:type="character" w:styleId="BookTitle">
    <w:name w:val="Book Title"/>
    <w:basedOn w:val="DefaultParagraphFont"/>
    <w:uiPriority w:val="33"/>
    <w:rsid w:val="000C4B1F"/>
    <w:rPr>
      <w:rFonts w:cs="Times New Roman"/>
      <w:b/>
      <w:i/>
      <w:spacing w:val="5"/>
    </w:rPr>
  </w:style>
  <w:style w:type="character" w:customStyle="1" w:styleId="Mention2">
    <w:name w:val="Mention2"/>
    <w:uiPriority w:val="99"/>
    <w:semiHidden/>
    <w:unhideWhenUsed/>
    <w:rsid w:val="000C4B1F"/>
    <w:rPr>
      <w:color w:val="2B579A"/>
      <w:shd w:val="clear" w:color="auto" w:fill="E6E6E6"/>
    </w:rPr>
  </w:style>
  <w:style w:type="paragraph" w:customStyle="1" w:styleId="rttarget">
    <w:name w:val="rttarget"/>
    <w:basedOn w:val="Normal"/>
    <w:rsid w:val="000C4B1F"/>
    <w:pPr>
      <w:pBdr>
        <w:top w:val="single" w:sz="12" w:space="0" w:color="080086"/>
        <w:left w:val="single" w:sz="12" w:space="0" w:color="080086"/>
        <w:bottom w:val="single" w:sz="12" w:space="0" w:color="080086"/>
        <w:right w:val="single" w:sz="12" w:space="0" w:color="080086"/>
      </w:pBdr>
      <w:spacing w:before="100" w:beforeAutospacing="1" w:after="100" w:afterAutospacing="1" w:line="276" w:lineRule="auto"/>
      <w:ind w:left="0" w:firstLine="0"/>
      <w:jc w:val="left"/>
    </w:pPr>
    <w:rPr>
      <w:b/>
      <w:szCs w:val="24"/>
    </w:rPr>
  </w:style>
  <w:style w:type="paragraph" w:customStyle="1" w:styleId="Style1booktemplate">
    <w:name w:val="Style1booktemplate"/>
    <w:basedOn w:val="Normal"/>
    <w:link w:val="Style1booktemplateChar"/>
    <w:rsid w:val="000C4B1F"/>
    <w:pPr>
      <w:spacing w:after="100" w:afterAutospacing="1" w:line="276" w:lineRule="auto"/>
      <w:ind w:left="0" w:firstLine="0"/>
      <w:jc w:val="left"/>
    </w:pPr>
    <w:rPr>
      <w:b/>
      <w:szCs w:val="24"/>
    </w:rPr>
  </w:style>
  <w:style w:type="character" w:customStyle="1" w:styleId="Style1booktemplateChar">
    <w:name w:val="Style1booktemplate Char"/>
    <w:link w:val="Style1booktemplate"/>
    <w:locked/>
    <w:rsid w:val="000C4B1F"/>
    <w:rPr>
      <w:b/>
      <w:sz w:val="24"/>
    </w:rPr>
  </w:style>
  <w:style w:type="character" w:styleId="PlaceholderText">
    <w:name w:val="Placeholder Text"/>
    <w:basedOn w:val="DefaultParagraphFont"/>
    <w:uiPriority w:val="99"/>
    <w:semiHidden/>
    <w:rsid w:val="000C4B1F"/>
    <w:rPr>
      <w:rFonts w:cs="Times New Roman"/>
      <w:color w:val="808080"/>
    </w:rPr>
  </w:style>
  <w:style w:type="paragraph" w:customStyle="1" w:styleId="Style1">
    <w:name w:val="Style1"/>
    <w:basedOn w:val="ListParagraph"/>
    <w:link w:val="Style1Char"/>
    <w:rsid w:val="000C4B1F"/>
    <w:pPr>
      <w:spacing w:before="120" w:after="220" w:afterAutospacing="1" w:line="276" w:lineRule="auto"/>
      <w:ind w:left="0"/>
    </w:pPr>
    <w:rPr>
      <w:szCs w:val="24"/>
    </w:rPr>
  </w:style>
  <w:style w:type="character" w:customStyle="1" w:styleId="ListParagraphChar">
    <w:name w:val="List Paragraph Char"/>
    <w:link w:val="ListParagraph"/>
    <w:uiPriority w:val="34"/>
    <w:locked/>
    <w:rsid w:val="000C4B1F"/>
    <w:rPr>
      <w:b/>
      <w:sz w:val="22"/>
    </w:rPr>
  </w:style>
  <w:style w:type="character" w:customStyle="1" w:styleId="Style1Char">
    <w:name w:val="Style1 Char"/>
    <w:link w:val="Style1"/>
    <w:locked/>
    <w:rsid w:val="000C4B1F"/>
    <w:rPr>
      <w:b/>
      <w:sz w:val="24"/>
    </w:rPr>
  </w:style>
  <w:style w:type="paragraph" w:customStyle="1" w:styleId="Style2">
    <w:name w:val="Style2"/>
    <w:basedOn w:val="NormalBlock"/>
    <w:next w:val="NormalBlock"/>
    <w:rsid w:val="000C4B1F"/>
    <w:pPr>
      <w:spacing w:after="100" w:afterAutospacing="1" w:line="259" w:lineRule="auto"/>
    </w:pPr>
    <w:rPr>
      <w:b/>
    </w:rPr>
  </w:style>
  <w:style w:type="character" w:styleId="Mention">
    <w:name w:val="Mention"/>
    <w:basedOn w:val="DefaultParagraphFont"/>
    <w:uiPriority w:val="99"/>
    <w:semiHidden/>
    <w:unhideWhenUsed/>
    <w:rsid w:val="000C4B1F"/>
    <w:rPr>
      <w:rFonts w:cs="Times New Roman"/>
      <w:color w:val="2B579A"/>
      <w:shd w:val="clear" w:color="auto" w:fill="E6E6E6"/>
    </w:rPr>
  </w:style>
  <w:style w:type="character" w:customStyle="1" w:styleId="tgc">
    <w:name w:val="_tgc"/>
    <w:rsid w:val="00C632D0"/>
  </w:style>
  <w:style w:type="paragraph" w:customStyle="1" w:styleId="NAMEONPAGE1">
    <w:name w:val="NAME ON PAGE 1"/>
    <w:basedOn w:val="NormalBlock"/>
    <w:link w:val="NAMEONPAGE1Char"/>
    <w:qFormat/>
    <w:rsid w:val="00DA0167"/>
    <w:pPr>
      <w:spacing w:before="2520" w:after="720" w:line="240" w:lineRule="auto"/>
      <w:jc w:val="center"/>
    </w:pPr>
    <w:rPr>
      <w:bCs/>
      <w:smallCaps/>
      <w:szCs w:val="24"/>
    </w:rPr>
  </w:style>
  <w:style w:type="paragraph" w:customStyle="1" w:styleId="DATEONFRONTPAGE">
    <w:name w:val="DATE ON FRONT PAGE"/>
    <w:basedOn w:val="NAMEONPAGE1"/>
    <w:link w:val="DATEONFRONTPAGEChar"/>
    <w:qFormat/>
    <w:rsid w:val="00DA0167"/>
    <w:pPr>
      <w:spacing w:before="600"/>
    </w:pPr>
  </w:style>
  <w:style w:type="character" w:customStyle="1" w:styleId="NormalBlockChar">
    <w:name w:val="Normal Block Char"/>
    <w:basedOn w:val="DefaultParagraphFont"/>
    <w:link w:val="NormalBlock"/>
    <w:locked/>
    <w:rsid w:val="006B529F"/>
    <w:rPr>
      <w:rFonts w:cs="Times New Roman"/>
      <w:sz w:val="22"/>
      <w:szCs w:val="22"/>
    </w:rPr>
  </w:style>
  <w:style w:type="character" w:customStyle="1" w:styleId="NAMEONPAGE1Char">
    <w:name w:val="NAME ON PAGE 1 Char"/>
    <w:basedOn w:val="NormalBlockChar"/>
    <w:link w:val="NAMEONPAGE1"/>
    <w:locked/>
    <w:rsid w:val="00DA0167"/>
    <w:rPr>
      <w:rFonts w:cs="Times New Roman"/>
      <w:bCs/>
      <w:smallCaps/>
      <w:sz w:val="24"/>
      <w:szCs w:val="24"/>
    </w:rPr>
  </w:style>
  <w:style w:type="paragraph" w:customStyle="1" w:styleId="MYCOPYRIGHT">
    <w:name w:val="MY COPYRIGHT"/>
    <w:basedOn w:val="Copyright"/>
    <w:link w:val="MYCOPYRIGHTChar"/>
    <w:qFormat/>
    <w:rsid w:val="006B529F"/>
    <w:pPr>
      <w:spacing w:after="120" w:afterAutospacing="0" w:line="240" w:lineRule="auto"/>
    </w:pPr>
    <w:rPr>
      <w:b w:val="0"/>
    </w:rPr>
  </w:style>
  <w:style w:type="character" w:customStyle="1" w:styleId="StandardChar2">
    <w:name w:val="Standard Char2"/>
    <w:basedOn w:val="DefaultParagraphFont"/>
    <w:link w:val="Standard"/>
    <w:locked/>
    <w:rsid w:val="006B529F"/>
    <w:rPr>
      <w:rFonts w:ascii="Calibri" w:eastAsia="SimSun" w:hAnsi="Calibri" w:cs="Calibri"/>
      <w:kern w:val="3"/>
      <w:sz w:val="22"/>
      <w:szCs w:val="22"/>
    </w:rPr>
  </w:style>
  <w:style w:type="character" w:customStyle="1" w:styleId="DATEONFRONTPAGEChar">
    <w:name w:val="DATE ON FRONT PAGE Char"/>
    <w:basedOn w:val="StandardChar2"/>
    <w:link w:val="DATEONFRONTPAGE"/>
    <w:locked/>
    <w:rsid w:val="00DA0167"/>
    <w:rPr>
      <w:rFonts w:ascii="Calibri" w:eastAsia="SimSun" w:hAnsi="Calibri" w:cs="Calibri"/>
      <w:bCs/>
      <w:smallCaps/>
      <w:kern w:val="3"/>
      <w:sz w:val="24"/>
      <w:szCs w:val="24"/>
    </w:rPr>
  </w:style>
  <w:style w:type="paragraph" w:customStyle="1" w:styleId="MYIMAGES">
    <w:name w:val="MY IMAGES"/>
    <w:basedOn w:val="NAMEONPAGE1"/>
    <w:link w:val="MYIMAGESChar"/>
    <w:qFormat/>
    <w:rsid w:val="00DA0AEF"/>
    <w:pPr>
      <w:spacing w:before="1920" w:after="480"/>
    </w:pPr>
  </w:style>
  <w:style w:type="character" w:customStyle="1" w:styleId="CopyrightChar">
    <w:name w:val="Copyright Char"/>
    <w:basedOn w:val="NormalBlockChar"/>
    <w:link w:val="Copyright"/>
    <w:locked/>
    <w:rsid w:val="006B529F"/>
    <w:rPr>
      <w:rFonts w:cs="Times New Roman"/>
      <w:b/>
      <w:sz w:val="22"/>
      <w:szCs w:val="22"/>
    </w:rPr>
  </w:style>
  <w:style w:type="character" w:customStyle="1" w:styleId="MYCOPYRIGHTChar">
    <w:name w:val="MY COPYRIGHT Char"/>
    <w:basedOn w:val="CopyrightChar"/>
    <w:link w:val="MYCOPYRIGHT"/>
    <w:locked/>
    <w:rsid w:val="006B529F"/>
    <w:rPr>
      <w:rFonts w:cs="Times New Roman"/>
      <w:b w:val="0"/>
      <w:sz w:val="22"/>
      <w:szCs w:val="22"/>
    </w:rPr>
  </w:style>
  <w:style w:type="paragraph" w:customStyle="1" w:styleId="MYFOOTNOTE">
    <w:name w:val="MY FOOTNOTE"/>
    <w:basedOn w:val="Notes"/>
    <w:link w:val="MYFOOTNOTEChar"/>
    <w:qFormat/>
    <w:rsid w:val="00BD2DEC"/>
    <w:pPr>
      <w:spacing w:line="312" w:lineRule="auto"/>
    </w:pPr>
  </w:style>
  <w:style w:type="character" w:customStyle="1" w:styleId="MYIMAGESChar">
    <w:name w:val="MY IMAGES Char"/>
    <w:basedOn w:val="TitleChar"/>
    <w:link w:val="MYIMAGES"/>
    <w:locked/>
    <w:rsid w:val="00DA0AEF"/>
    <w:rPr>
      <w:rFonts w:cs="Arial"/>
      <w:bCs/>
      <w:smallCaps/>
      <w:sz w:val="24"/>
      <w:szCs w:val="24"/>
    </w:rPr>
  </w:style>
  <w:style w:type="paragraph" w:customStyle="1" w:styleId="MYQUOTE">
    <w:name w:val="MY QUOTE"/>
    <w:basedOn w:val="Normal"/>
    <w:link w:val="MYQUOTEChar"/>
    <w:qFormat/>
    <w:rsid w:val="004E54AD"/>
    <w:pPr>
      <w:spacing w:before="720" w:after="1800" w:line="240" w:lineRule="auto"/>
      <w:ind w:left="0" w:firstLine="0"/>
      <w:jc w:val="center"/>
    </w:pPr>
    <w:rPr>
      <w:kern w:val="3"/>
      <w:sz w:val="22"/>
    </w:rPr>
  </w:style>
  <w:style w:type="character" w:customStyle="1" w:styleId="NotesChar">
    <w:name w:val="Notes Char"/>
    <w:basedOn w:val="CopyrightChar"/>
    <w:link w:val="Notes"/>
    <w:locked/>
    <w:rsid w:val="00BD2DEC"/>
    <w:rPr>
      <w:rFonts w:cs="Times New Roman"/>
      <w:b w:val="0"/>
      <w:sz w:val="22"/>
      <w:szCs w:val="22"/>
    </w:rPr>
  </w:style>
  <w:style w:type="character" w:customStyle="1" w:styleId="MYFOOTNOTEChar">
    <w:name w:val="MY FOOTNOTE Char"/>
    <w:basedOn w:val="NotesChar"/>
    <w:link w:val="MYFOOTNOTE"/>
    <w:locked/>
    <w:rsid w:val="00BD2DEC"/>
    <w:rPr>
      <w:rFonts w:cs="Times New Roman"/>
      <w:b w:val="0"/>
      <w:sz w:val="22"/>
      <w:szCs w:val="22"/>
    </w:rPr>
  </w:style>
  <w:style w:type="character" w:customStyle="1" w:styleId="MYQUOTEChar">
    <w:name w:val="MY QUOTE Char"/>
    <w:basedOn w:val="DefaultParagraphFont"/>
    <w:link w:val="MYQUOTE"/>
    <w:locked/>
    <w:rsid w:val="004E54AD"/>
    <w:rPr>
      <w:rFonts w:cs="Times New Roman"/>
      <w:kern w:val="3"/>
      <w:sz w:val="22"/>
      <w:szCs w:val="22"/>
    </w:rPr>
  </w:style>
  <w:style w:type="numbering" w:customStyle="1" w:styleId="WWNum2">
    <w:name w:val="WWNum2"/>
    <w:pPr>
      <w:numPr>
        <w:numId w:val="19"/>
      </w:numPr>
    </w:pPr>
  </w:style>
  <w:style w:type="numbering" w:customStyle="1" w:styleId="WWNum1">
    <w:name w:val="WWNum1"/>
    <w:pPr>
      <w:numPr>
        <w:numId w:val="18"/>
      </w:numPr>
    </w:pPr>
  </w:style>
  <w:style w:type="numbering" w:customStyle="1" w:styleId="WWNum6">
    <w:name w:val="WWNum6"/>
    <w:pPr>
      <w:numPr>
        <w:numId w:val="23"/>
      </w:numPr>
    </w:pPr>
  </w:style>
  <w:style w:type="numbering" w:customStyle="1" w:styleId="WWNum4">
    <w:name w:val="WWNum4"/>
    <w:pPr>
      <w:numPr>
        <w:numId w:val="21"/>
      </w:numPr>
    </w:pPr>
  </w:style>
  <w:style w:type="numbering" w:customStyle="1" w:styleId="WWNum5">
    <w:name w:val="WWNum5"/>
    <w:pPr>
      <w:numPr>
        <w:numId w:val="22"/>
      </w:numPr>
    </w:pPr>
  </w:style>
  <w:style w:type="numbering" w:customStyle="1" w:styleId="WWNum3">
    <w:name w:val="WWNum3"/>
    <w:pPr>
      <w:numPr>
        <w:numId w:val="20"/>
      </w:numPr>
    </w:pPr>
  </w:style>
  <w:style w:type="character" w:styleId="UnresolvedMention">
    <w:name w:val="Unresolved Mention"/>
    <w:basedOn w:val="DefaultParagraphFont"/>
    <w:uiPriority w:val="99"/>
    <w:semiHidden/>
    <w:unhideWhenUsed/>
    <w:rsid w:val="001C63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7377860">
      <w:marLeft w:val="0"/>
      <w:marRight w:val="0"/>
      <w:marTop w:val="0"/>
      <w:marBottom w:val="0"/>
      <w:divBdr>
        <w:top w:val="none" w:sz="0" w:space="0" w:color="auto"/>
        <w:left w:val="none" w:sz="0" w:space="0" w:color="auto"/>
        <w:bottom w:val="none" w:sz="0" w:space="0" w:color="auto"/>
        <w:right w:val="none" w:sz="0" w:space="0" w:color="auto"/>
      </w:divBdr>
    </w:div>
    <w:div w:id="1207377861">
      <w:marLeft w:val="0"/>
      <w:marRight w:val="0"/>
      <w:marTop w:val="0"/>
      <w:marBottom w:val="0"/>
      <w:divBdr>
        <w:top w:val="none" w:sz="0" w:space="0" w:color="auto"/>
        <w:left w:val="none" w:sz="0" w:space="0" w:color="auto"/>
        <w:bottom w:val="none" w:sz="0" w:space="0" w:color="auto"/>
        <w:right w:val="none" w:sz="0" w:space="0" w:color="auto"/>
      </w:divBdr>
    </w:div>
    <w:div w:id="1207377862">
      <w:marLeft w:val="0"/>
      <w:marRight w:val="0"/>
      <w:marTop w:val="0"/>
      <w:marBottom w:val="0"/>
      <w:divBdr>
        <w:top w:val="none" w:sz="0" w:space="0" w:color="auto"/>
        <w:left w:val="none" w:sz="0" w:space="0" w:color="auto"/>
        <w:bottom w:val="none" w:sz="0" w:space="0" w:color="auto"/>
        <w:right w:val="none" w:sz="0" w:space="0" w:color="auto"/>
      </w:divBdr>
    </w:div>
    <w:div w:id="1207377863">
      <w:marLeft w:val="0"/>
      <w:marRight w:val="0"/>
      <w:marTop w:val="0"/>
      <w:marBottom w:val="0"/>
      <w:divBdr>
        <w:top w:val="none" w:sz="0" w:space="0" w:color="auto"/>
        <w:left w:val="none" w:sz="0" w:space="0" w:color="auto"/>
        <w:bottom w:val="none" w:sz="0" w:space="0" w:color="auto"/>
        <w:right w:val="none" w:sz="0" w:space="0" w:color="auto"/>
      </w:divBdr>
    </w:div>
    <w:div w:id="1207377864">
      <w:marLeft w:val="0"/>
      <w:marRight w:val="0"/>
      <w:marTop w:val="0"/>
      <w:marBottom w:val="0"/>
      <w:divBdr>
        <w:top w:val="none" w:sz="0" w:space="0" w:color="auto"/>
        <w:left w:val="none" w:sz="0" w:space="0" w:color="auto"/>
        <w:bottom w:val="none" w:sz="0" w:space="0" w:color="auto"/>
        <w:right w:val="none" w:sz="0" w:space="0" w:color="auto"/>
      </w:divBdr>
    </w:div>
    <w:div w:id="1207377865">
      <w:marLeft w:val="0"/>
      <w:marRight w:val="0"/>
      <w:marTop w:val="0"/>
      <w:marBottom w:val="0"/>
      <w:divBdr>
        <w:top w:val="none" w:sz="0" w:space="0" w:color="auto"/>
        <w:left w:val="none" w:sz="0" w:space="0" w:color="auto"/>
        <w:bottom w:val="none" w:sz="0" w:space="0" w:color="auto"/>
        <w:right w:val="none" w:sz="0" w:space="0" w:color="auto"/>
      </w:divBdr>
    </w:div>
    <w:div w:id="1207377866">
      <w:marLeft w:val="0"/>
      <w:marRight w:val="0"/>
      <w:marTop w:val="0"/>
      <w:marBottom w:val="0"/>
      <w:divBdr>
        <w:top w:val="none" w:sz="0" w:space="0" w:color="auto"/>
        <w:left w:val="none" w:sz="0" w:space="0" w:color="auto"/>
        <w:bottom w:val="none" w:sz="0" w:space="0" w:color="auto"/>
        <w:right w:val="none" w:sz="0" w:space="0" w:color="auto"/>
      </w:divBdr>
    </w:div>
    <w:div w:id="1207377867">
      <w:marLeft w:val="0"/>
      <w:marRight w:val="0"/>
      <w:marTop w:val="0"/>
      <w:marBottom w:val="0"/>
      <w:divBdr>
        <w:top w:val="none" w:sz="0" w:space="0" w:color="auto"/>
        <w:left w:val="none" w:sz="0" w:space="0" w:color="auto"/>
        <w:bottom w:val="none" w:sz="0" w:space="0" w:color="auto"/>
        <w:right w:val="none" w:sz="0" w:space="0" w:color="auto"/>
      </w:divBdr>
    </w:div>
    <w:div w:id="1207377868">
      <w:marLeft w:val="0"/>
      <w:marRight w:val="0"/>
      <w:marTop w:val="0"/>
      <w:marBottom w:val="0"/>
      <w:divBdr>
        <w:top w:val="none" w:sz="0" w:space="0" w:color="auto"/>
        <w:left w:val="none" w:sz="0" w:space="0" w:color="auto"/>
        <w:bottom w:val="none" w:sz="0" w:space="0" w:color="auto"/>
        <w:right w:val="none" w:sz="0" w:space="0" w:color="auto"/>
      </w:divBdr>
    </w:div>
    <w:div w:id="1207377869">
      <w:marLeft w:val="0"/>
      <w:marRight w:val="0"/>
      <w:marTop w:val="0"/>
      <w:marBottom w:val="0"/>
      <w:divBdr>
        <w:top w:val="none" w:sz="0" w:space="0" w:color="auto"/>
        <w:left w:val="none" w:sz="0" w:space="0" w:color="auto"/>
        <w:bottom w:val="none" w:sz="0" w:space="0" w:color="auto"/>
        <w:right w:val="none" w:sz="0" w:space="0" w:color="auto"/>
      </w:divBdr>
    </w:div>
    <w:div w:id="1207377870">
      <w:marLeft w:val="0"/>
      <w:marRight w:val="0"/>
      <w:marTop w:val="0"/>
      <w:marBottom w:val="0"/>
      <w:divBdr>
        <w:top w:val="none" w:sz="0" w:space="0" w:color="auto"/>
        <w:left w:val="none" w:sz="0" w:space="0" w:color="auto"/>
        <w:bottom w:val="none" w:sz="0" w:space="0" w:color="auto"/>
        <w:right w:val="none" w:sz="0" w:space="0" w:color="auto"/>
      </w:divBdr>
    </w:div>
    <w:div w:id="1207377871">
      <w:marLeft w:val="0"/>
      <w:marRight w:val="0"/>
      <w:marTop w:val="0"/>
      <w:marBottom w:val="0"/>
      <w:divBdr>
        <w:top w:val="none" w:sz="0" w:space="0" w:color="auto"/>
        <w:left w:val="none" w:sz="0" w:space="0" w:color="auto"/>
        <w:bottom w:val="none" w:sz="0" w:space="0" w:color="auto"/>
        <w:right w:val="none" w:sz="0" w:space="0" w:color="auto"/>
      </w:divBdr>
    </w:div>
    <w:div w:id="1207377872">
      <w:marLeft w:val="0"/>
      <w:marRight w:val="0"/>
      <w:marTop w:val="0"/>
      <w:marBottom w:val="0"/>
      <w:divBdr>
        <w:top w:val="none" w:sz="0" w:space="0" w:color="auto"/>
        <w:left w:val="none" w:sz="0" w:space="0" w:color="auto"/>
        <w:bottom w:val="none" w:sz="0" w:space="0" w:color="auto"/>
        <w:right w:val="none" w:sz="0" w:space="0" w:color="auto"/>
      </w:divBdr>
    </w:div>
    <w:div w:id="1207377874">
      <w:marLeft w:val="0"/>
      <w:marRight w:val="0"/>
      <w:marTop w:val="0"/>
      <w:marBottom w:val="0"/>
      <w:divBdr>
        <w:top w:val="none" w:sz="0" w:space="0" w:color="auto"/>
        <w:left w:val="none" w:sz="0" w:space="0" w:color="auto"/>
        <w:bottom w:val="none" w:sz="0" w:space="0" w:color="auto"/>
        <w:right w:val="none" w:sz="0" w:space="0" w:color="auto"/>
      </w:divBdr>
    </w:div>
    <w:div w:id="1207377876">
      <w:marLeft w:val="0"/>
      <w:marRight w:val="0"/>
      <w:marTop w:val="0"/>
      <w:marBottom w:val="0"/>
      <w:divBdr>
        <w:top w:val="none" w:sz="0" w:space="0" w:color="auto"/>
        <w:left w:val="none" w:sz="0" w:space="0" w:color="auto"/>
        <w:bottom w:val="none" w:sz="0" w:space="0" w:color="auto"/>
        <w:right w:val="none" w:sz="0" w:space="0" w:color="auto"/>
      </w:divBdr>
    </w:div>
    <w:div w:id="1207377877">
      <w:marLeft w:val="0"/>
      <w:marRight w:val="0"/>
      <w:marTop w:val="0"/>
      <w:marBottom w:val="0"/>
      <w:divBdr>
        <w:top w:val="none" w:sz="0" w:space="0" w:color="auto"/>
        <w:left w:val="none" w:sz="0" w:space="0" w:color="auto"/>
        <w:bottom w:val="none" w:sz="0" w:space="0" w:color="auto"/>
        <w:right w:val="none" w:sz="0" w:space="0" w:color="auto"/>
      </w:divBdr>
    </w:div>
    <w:div w:id="1207377878">
      <w:marLeft w:val="0"/>
      <w:marRight w:val="0"/>
      <w:marTop w:val="0"/>
      <w:marBottom w:val="0"/>
      <w:divBdr>
        <w:top w:val="none" w:sz="0" w:space="0" w:color="auto"/>
        <w:left w:val="none" w:sz="0" w:space="0" w:color="auto"/>
        <w:bottom w:val="none" w:sz="0" w:space="0" w:color="auto"/>
        <w:right w:val="none" w:sz="0" w:space="0" w:color="auto"/>
      </w:divBdr>
    </w:div>
    <w:div w:id="1207377880">
      <w:marLeft w:val="0"/>
      <w:marRight w:val="0"/>
      <w:marTop w:val="0"/>
      <w:marBottom w:val="0"/>
      <w:divBdr>
        <w:top w:val="none" w:sz="0" w:space="0" w:color="auto"/>
        <w:left w:val="none" w:sz="0" w:space="0" w:color="auto"/>
        <w:bottom w:val="none" w:sz="0" w:space="0" w:color="auto"/>
        <w:right w:val="none" w:sz="0" w:space="0" w:color="auto"/>
      </w:divBdr>
    </w:div>
    <w:div w:id="1207377882">
      <w:marLeft w:val="0"/>
      <w:marRight w:val="0"/>
      <w:marTop w:val="0"/>
      <w:marBottom w:val="0"/>
      <w:divBdr>
        <w:top w:val="none" w:sz="0" w:space="0" w:color="auto"/>
        <w:left w:val="none" w:sz="0" w:space="0" w:color="auto"/>
        <w:bottom w:val="none" w:sz="0" w:space="0" w:color="auto"/>
        <w:right w:val="none" w:sz="0" w:space="0" w:color="auto"/>
      </w:divBdr>
    </w:div>
    <w:div w:id="1207377884">
      <w:marLeft w:val="0"/>
      <w:marRight w:val="0"/>
      <w:marTop w:val="0"/>
      <w:marBottom w:val="0"/>
      <w:divBdr>
        <w:top w:val="none" w:sz="0" w:space="0" w:color="auto"/>
        <w:left w:val="none" w:sz="0" w:space="0" w:color="auto"/>
        <w:bottom w:val="none" w:sz="0" w:space="0" w:color="auto"/>
        <w:right w:val="none" w:sz="0" w:space="0" w:color="auto"/>
      </w:divBdr>
    </w:div>
    <w:div w:id="1207377886">
      <w:marLeft w:val="0"/>
      <w:marRight w:val="0"/>
      <w:marTop w:val="0"/>
      <w:marBottom w:val="0"/>
      <w:divBdr>
        <w:top w:val="none" w:sz="0" w:space="0" w:color="auto"/>
        <w:left w:val="none" w:sz="0" w:space="0" w:color="auto"/>
        <w:bottom w:val="none" w:sz="0" w:space="0" w:color="auto"/>
        <w:right w:val="none" w:sz="0" w:space="0" w:color="auto"/>
      </w:divBdr>
    </w:div>
    <w:div w:id="1207377887">
      <w:marLeft w:val="0"/>
      <w:marRight w:val="0"/>
      <w:marTop w:val="0"/>
      <w:marBottom w:val="0"/>
      <w:divBdr>
        <w:top w:val="none" w:sz="0" w:space="0" w:color="auto"/>
        <w:left w:val="none" w:sz="0" w:space="0" w:color="auto"/>
        <w:bottom w:val="none" w:sz="0" w:space="0" w:color="auto"/>
        <w:right w:val="none" w:sz="0" w:space="0" w:color="auto"/>
      </w:divBdr>
    </w:div>
    <w:div w:id="1207377888">
      <w:marLeft w:val="0"/>
      <w:marRight w:val="0"/>
      <w:marTop w:val="0"/>
      <w:marBottom w:val="0"/>
      <w:divBdr>
        <w:top w:val="none" w:sz="0" w:space="0" w:color="auto"/>
        <w:left w:val="none" w:sz="0" w:space="0" w:color="auto"/>
        <w:bottom w:val="none" w:sz="0" w:space="0" w:color="auto"/>
        <w:right w:val="none" w:sz="0" w:space="0" w:color="auto"/>
      </w:divBdr>
    </w:div>
    <w:div w:id="1207377890">
      <w:marLeft w:val="0"/>
      <w:marRight w:val="0"/>
      <w:marTop w:val="0"/>
      <w:marBottom w:val="0"/>
      <w:divBdr>
        <w:top w:val="none" w:sz="0" w:space="0" w:color="auto"/>
        <w:left w:val="none" w:sz="0" w:space="0" w:color="auto"/>
        <w:bottom w:val="none" w:sz="0" w:space="0" w:color="auto"/>
        <w:right w:val="none" w:sz="0" w:space="0" w:color="auto"/>
      </w:divBdr>
    </w:div>
    <w:div w:id="1207377891">
      <w:marLeft w:val="0"/>
      <w:marRight w:val="0"/>
      <w:marTop w:val="0"/>
      <w:marBottom w:val="0"/>
      <w:divBdr>
        <w:top w:val="none" w:sz="0" w:space="0" w:color="auto"/>
        <w:left w:val="none" w:sz="0" w:space="0" w:color="auto"/>
        <w:bottom w:val="none" w:sz="0" w:space="0" w:color="auto"/>
        <w:right w:val="none" w:sz="0" w:space="0" w:color="auto"/>
      </w:divBdr>
    </w:div>
    <w:div w:id="1207377892">
      <w:marLeft w:val="0"/>
      <w:marRight w:val="0"/>
      <w:marTop w:val="0"/>
      <w:marBottom w:val="0"/>
      <w:divBdr>
        <w:top w:val="none" w:sz="0" w:space="0" w:color="auto"/>
        <w:left w:val="none" w:sz="0" w:space="0" w:color="auto"/>
        <w:bottom w:val="none" w:sz="0" w:space="0" w:color="auto"/>
        <w:right w:val="none" w:sz="0" w:space="0" w:color="auto"/>
      </w:divBdr>
    </w:div>
    <w:div w:id="1207377894">
      <w:marLeft w:val="0"/>
      <w:marRight w:val="0"/>
      <w:marTop w:val="0"/>
      <w:marBottom w:val="0"/>
      <w:divBdr>
        <w:top w:val="none" w:sz="0" w:space="0" w:color="auto"/>
        <w:left w:val="none" w:sz="0" w:space="0" w:color="auto"/>
        <w:bottom w:val="none" w:sz="0" w:space="0" w:color="auto"/>
        <w:right w:val="none" w:sz="0" w:space="0" w:color="auto"/>
      </w:divBdr>
    </w:div>
    <w:div w:id="1207377895">
      <w:marLeft w:val="0"/>
      <w:marRight w:val="0"/>
      <w:marTop w:val="0"/>
      <w:marBottom w:val="0"/>
      <w:divBdr>
        <w:top w:val="none" w:sz="0" w:space="0" w:color="auto"/>
        <w:left w:val="none" w:sz="0" w:space="0" w:color="auto"/>
        <w:bottom w:val="none" w:sz="0" w:space="0" w:color="auto"/>
        <w:right w:val="none" w:sz="0" w:space="0" w:color="auto"/>
      </w:divBdr>
    </w:div>
    <w:div w:id="1207377896">
      <w:marLeft w:val="0"/>
      <w:marRight w:val="0"/>
      <w:marTop w:val="0"/>
      <w:marBottom w:val="0"/>
      <w:divBdr>
        <w:top w:val="none" w:sz="0" w:space="0" w:color="auto"/>
        <w:left w:val="none" w:sz="0" w:space="0" w:color="auto"/>
        <w:bottom w:val="none" w:sz="0" w:space="0" w:color="auto"/>
        <w:right w:val="none" w:sz="0" w:space="0" w:color="auto"/>
      </w:divBdr>
    </w:div>
    <w:div w:id="1207377897">
      <w:marLeft w:val="0"/>
      <w:marRight w:val="0"/>
      <w:marTop w:val="0"/>
      <w:marBottom w:val="0"/>
      <w:divBdr>
        <w:top w:val="none" w:sz="0" w:space="0" w:color="auto"/>
        <w:left w:val="none" w:sz="0" w:space="0" w:color="auto"/>
        <w:bottom w:val="none" w:sz="0" w:space="0" w:color="auto"/>
        <w:right w:val="none" w:sz="0" w:space="0" w:color="auto"/>
      </w:divBdr>
    </w:div>
    <w:div w:id="1207377898">
      <w:marLeft w:val="0"/>
      <w:marRight w:val="0"/>
      <w:marTop w:val="0"/>
      <w:marBottom w:val="0"/>
      <w:divBdr>
        <w:top w:val="none" w:sz="0" w:space="0" w:color="auto"/>
        <w:left w:val="none" w:sz="0" w:space="0" w:color="auto"/>
        <w:bottom w:val="none" w:sz="0" w:space="0" w:color="auto"/>
        <w:right w:val="none" w:sz="0" w:space="0" w:color="auto"/>
      </w:divBdr>
    </w:div>
    <w:div w:id="1207377899">
      <w:marLeft w:val="0"/>
      <w:marRight w:val="0"/>
      <w:marTop w:val="0"/>
      <w:marBottom w:val="0"/>
      <w:divBdr>
        <w:top w:val="none" w:sz="0" w:space="0" w:color="auto"/>
        <w:left w:val="none" w:sz="0" w:space="0" w:color="auto"/>
        <w:bottom w:val="none" w:sz="0" w:space="0" w:color="auto"/>
        <w:right w:val="none" w:sz="0" w:space="0" w:color="auto"/>
      </w:divBdr>
    </w:div>
    <w:div w:id="1207377900">
      <w:marLeft w:val="0"/>
      <w:marRight w:val="0"/>
      <w:marTop w:val="0"/>
      <w:marBottom w:val="0"/>
      <w:divBdr>
        <w:top w:val="none" w:sz="0" w:space="0" w:color="auto"/>
        <w:left w:val="none" w:sz="0" w:space="0" w:color="auto"/>
        <w:bottom w:val="none" w:sz="0" w:space="0" w:color="auto"/>
        <w:right w:val="none" w:sz="0" w:space="0" w:color="auto"/>
      </w:divBdr>
    </w:div>
    <w:div w:id="1207377901">
      <w:marLeft w:val="0"/>
      <w:marRight w:val="0"/>
      <w:marTop w:val="0"/>
      <w:marBottom w:val="0"/>
      <w:divBdr>
        <w:top w:val="none" w:sz="0" w:space="0" w:color="auto"/>
        <w:left w:val="none" w:sz="0" w:space="0" w:color="auto"/>
        <w:bottom w:val="none" w:sz="0" w:space="0" w:color="auto"/>
        <w:right w:val="none" w:sz="0" w:space="0" w:color="auto"/>
      </w:divBdr>
    </w:div>
    <w:div w:id="1207377902">
      <w:marLeft w:val="0"/>
      <w:marRight w:val="0"/>
      <w:marTop w:val="0"/>
      <w:marBottom w:val="0"/>
      <w:divBdr>
        <w:top w:val="none" w:sz="0" w:space="0" w:color="auto"/>
        <w:left w:val="none" w:sz="0" w:space="0" w:color="auto"/>
        <w:bottom w:val="none" w:sz="0" w:space="0" w:color="auto"/>
        <w:right w:val="none" w:sz="0" w:space="0" w:color="auto"/>
      </w:divBdr>
    </w:div>
    <w:div w:id="1207377904">
      <w:marLeft w:val="0"/>
      <w:marRight w:val="0"/>
      <w:marTop w:val="0"/>
      <w:marBottom w:val="0"/>
      <w:divBdr>
        <w:top w:val="none" w:sz="0" w:space="0" w:color="auto"/>
        <w:left w:val="none" w:sz="0" w:space="0" w:color="auto"/>
        <w:bottom w:val="none" w:sz="0" w:space="0" w:color="auto"/>
        <w:right w:val="none" w:sz="0" w:space="0" w:color="auto"/>
      </w:divBdr>
    </w:div>
    <w:div w:id="1207377905">
      <w:marLeft w:val="0"/>
      <w:marRight w:val="0"/>
      <w:marTop w:val="0"/>
      <w:marBottom w:val="0"/>
      <w:divBdr>
        <w:top w:val="none" w:sz="0" w:space="0" w:color="auto"/>
        <w:left w:val="none" w:sz="0" w:space="0" w:color="auto"/>
        <w:bottom w:val="none" w:sz="0" w:space="0" w:color="auto"/>
        <w:right w:val="none" w:sz="0" w:space="0" w:color="auto"/>
      </w:divBdr>
    </w:div>
    <w:div w:id="1207377906">
      <w:marLeft w:val="0"/>
      <w:marRight w:val="0"/>
      <w:marTop w:val="0"/>
      <w:marBottom w:val="0"/>
      <w:divBdr>
        <w:top w:val="none" w:sz="0" w:space="0" w:color="auto"/>
        <w:left w:val="none" w:sz="0" w:space="0" w:color="auto"/>
        <w:bottom w:val="none" w:sz="0" w:space="0" w:color="auto"/>
        <w:right w:val="none" w:sz="0" w:space="0" w:color="auto"/>
      </w:divBdr>
    </w:div>
    <w:div w:id="1207377907">
      <w:marLeft w:val="0"/>
      <w:marRight w:val="0"/>
      <w:marTop w:val="0"/>
      <w:marBottom w:val="0"/>
      <w:divBdr>
        <w:top w:val="none" w:sz="0" w:space="0" w:color="auto"/>
        <w:left w:val="none" w:sz="0" w:space="0" w:color="auto"/>
        <w:bottom w:val="none" w:sz="0" w:space="0" w:color="auto"/>
        <w:right w:val="none" w:sz="0" w:space="0" w:color="auto"/>
      </w:divBdr>
    </w:div>
    <w:div w:id="1207377909">
      <w:marLeft w:val="0"/>
      <w:marRight w:val="0"/>
      <w:marTop w:val="0"/>
      <w:marBottom w:val="0"/>
      <w:divBdr>
        <w:top w:val="none" w:sz="0" w:space="0" w:color="auto"/>
        <w:left w:val="none" w:sz="0" w:space="0" w:color="auto"/>
        <w:bottom w:val="none" w:sz="0" w:space="0" w:color="auto"/>
        <w:right w:val="none" w:sz="0" w:space="0" w:color="auto"/>
      </w:divBdr>
    </w:div>
    <w:div w:id="1207377911">
      <w:marLeft w:val="0"/>
      <w:marRight w:val="0"/>
      <w:marTop w:val="0"/>
      <w:marBottom w:val="0"/>
      <w:divBdr>
        <w:top w:val="none" w:sz="0" w:space="0" w:color="auto"/>
        <w:left w:val="none" w:sz="0" w:space="0" w:color="auto"/>
        <w:bottom w:val="none" w:sz="0" w:space="0" w:color="auto"/>
        <w:right w:val="none" w:sz="0" w:space="0" w:color="auto"/>
      </w:divBdr>
    </w:div>
    <w:div w:id="1207377913">
      <w:marLeft w:val="0"/>
      <w:marRight w:val="0"/>
      <w:marTop w:val="0"/>
      <w:marBottom w:val="0"/>
      <w:divBdr>
        <w:top w:val="none" w:sz="0" w:space="0" w:color="auto"/>
        <w:left w:val="none" w:sz="0" w:space="0" w:color="auto"/>
        <w:bottom w:val="none" w:sz="0" w:space="0" w:color="auto"/>
        <w:right w:val="none" w:sz="0" w:space="0" w:color="auto"/>
      </w:divBdr>
    </w:div>
    <w:div w:id="1207377914">
      <w:marLeft w:val="0"/>
      <w:marRight w:val="0"/>
      <w:marTop w:val="0"/>
      <w:marBottom w:val="0"/>
      <w:divBdr>
        <w:top w:val="none" w:sz="0" w:space="0" w:color="auto"/>
        <w:left w:val="none" w:sz="0" w:space="0" w:color="auto"/>
        <w:bottom w:val="none" w:sz="0" w:space="0" w:color="auto"/>
        <w:right w:val="none" w:sz="0" w:space="0" w:color="auto"/>
      </w:divBdr>
    </w:div>
    <w:div w:id="1207377915">
      <w:marLeft w:val="0"/>
      <w:marRight w:val="0"/>
      <w:marTop w:val="0"/>
      <w:marBottom w:val="0"/>
      <w:divBdr>
        <w:top w:val="none" w:sz="0" w:space="0" w:color="auto"/>
        <w:left w:val="none" w:sz="0" w:space="0" w:color="auto"/>
        <w:bottom w:val="none" w:sz="0" w:space="0" w:color="auto"/>
        <w:right w:val="none" w:sz="0" w:space="0" w:color="auto"/>
      </w:divBdr>
    </w:div>
    <w:div w:id="1207377916">
      <w:marLeft w:val="0"/>
      <w:marRight w:val="0"/>
      <w:marTop w:val="0"/>
      <w:marBottom w:val="0"/>
      <w:divBdr>
        <w:top w:val="none" w:sz="0" w:space="0" w:color="auto"/>
        <w:left w:val="none" w:sz="0" w:space="0" w:color="auto"/>
        <w:bottom w:val="none" w:sz="0" w:space="0" w:color="auto"/>
        <w:right w:val="none" w:sz="0" w:space="0" w:color="auto"/>
      </w:divBdr>
    </w:div>
    <w:div w:id="1207377919">
      <w:marLeft w:val="0"/>
      <w:marRight w:val="0"/>
      <w:marTop w:val="0"/>
      <w:marBottom w:val="0"/>
      <w:divBdr>
        <w:top w:val="none" w:sz="0" w:space="0" w:color="auto"/>
        <w:left w:val="none" w:sz="0" w:space="0" w:color="auto"/>
        <w:bottom w:val="none" w:sz="0" w:space="0" w:color="auto"/>
        <w:right w:val="none" w:sz="0" w:space="0" w:color="auto"/>
      </w:divBdr>
    </w:div>
    <w:div w:id="1207377920">
      <w:marLeft w:val="0"/>
      <w:marRight w:val="0"/>
      <w:marTop w:val="0"/>
      <w:marBottom w:val="0"/>
      <w:divBdr>
        <w:top w:val="none" w:sz="0" w:space="0" w:color="auto"/>
        <w:left w:val="none" w:sz="0" w:space="0" w:color="auto"/>
        <w:bottom w:val="none" w:sz="0" w:space="0" w:color="auto"/>
        <w:right w:val="none" w:sz="0" w:space="0" w:color="auto"/>
      </w:divBdr>
    </w:div>
    <w:div w:id="1207377921">
      <w:marLeft w:val="0"/>
      <w:marRight w:val="0"/>
      <w:marTop w:val="0"/>
      <w:marBottom w:val="0"/>
      <w:divBdr>
        <w:top w:val="none" w:sz="0" w:space="0" w:color="auto"/>
        <w:left w:val="none" w:sz="0" w:space="0" w:color="auto"/>
        <w:bottom w:val="none" w:sz="0" w:space="0" w:color="auto"/>
        <w:right w:val="none" w:sz="0" w:space="0" w:color="auto"/>
      </w:divBdr>
    </w:div>
    <w:div w:id="1207377922">
      <w:marLeft w:val="0"/>
      <w:marRight w:val="0"/>
      <w:marTop w:val="0"/>
      <w:marBottom w:val="0"/>
      <w:divBdr>
        <w:top w:val="none" w:sz="0" w:space="0" w:color="auto"/>
        <w:left w:val="none" w:sz="0" w:space="0" w:color="auto"/>
        <w:bottom w:val="none" w:sz="0" w:space="0" w:color="auto"/>
        <w:right w:val="none" w:sz="0" w:space="0" w:color="auto"/>
      </w:divBdr>
    </w:div>
    <w:div w:id="1207377923">
      <w:marLeft w:val="0"/>
      <w:marRight w:val="0"/>
      <w:marTop w:val="0"/>
      <w:marBottom w:val="0"/>
      <w:divBdr>
        <w:top w:val="none" w:sz="0" w:space="0" w:color="auto"/>
        <w:left w:val="none" w:sz="0" w:space="0" w:color="auto"/>
        <w:bottom w:val="none" w:sz="0" w:space="0" w:color="auto"/>
        <w:right w:val="none" w:sz="0" w:space="0" w:color="auto"/>
      </w:divBdr>
    </w:div>
    <w:div w:id="1207377926">
      <w:marLeft w:val="0"/>
      <w:marRight w:val="0"/>
      <w:marTop w:val="0"/>
      <w:marBottom w:val="0"/>
      <w:divBdr>
        <w:top w:val="none" w:sz="0" w:space="0" w:color="auto"/>
        <w:left w:val="none" w:sz="0" w:space="0" w:color="auto"/>
        <w:bottom w:val="none" w:sz="0" w:space="0" w:color="auto"/>
        <w:right w:val="none" w:sz="0" w:space="0" w:color="auto"/>
      </w:divBdr>
    </w:div>
    <w:div w:id="1207377927">
      <w:marLeft w:val="0"/>
      <w:marRight w:val="0"/>
      <w:marTop w:val="0"/>
      <w:marBottom w:val="0"/>
      <w:divBdr>
        <w:top w:val="none" w:sz="0" w:space="0" w:color="auto"/>
        <w:left w:val="none" w:sz="0" w:space="0" w:color="auto"/>
        <w:bottom w:val="none" w:sz="0" w:space="0" w:color="auto"/>
        <w:right w:val="none" w:sz="0" w:space="0" w:color="auto"/>
      </w:divBdr>
    </w:div>
    <w:div w:id="1207377928">
      <w:marLeft w:val="0"/>
      <w:marRight w:val="0"/>
      <w:marTop w:val="0"/>
      <w:marBottom w:val="0"/>
      <w:divBdr>
        <w:top w:val="none" w:sz="0" w:space="0" w:color="auto"/>
        <w:left w:val="none" w:sz="0" w:space="0" w:color="auto"/>
        <w:bottom w:val="none" w:sz="0" w:space="0" w:color="auto"/>
        <w:right w:val="none" w:sz="0" w:space="0" w:color="auto"/>
      </w:divBdr>
    </w:div>
    <w:div w:id="1207377929">
      <w:marLeft w:val="0"/>
      <w:marRight w:val="0"/>
      <w:marTop w:val="0"/>
      <w:marBottom w:val="0"/>
      <w:divBdr>
        <w:top w:val="none" w:sz="0" w:space="0" w:color="auto"/>
        <w:left w:val="none" w:sz="0" w:space="0" w:color="auto"/>
        <w:bottom w:val="none" w:sz="0" w:space="0" w:color="auto"/>
        <w:right w:val="none" w:sz="0" w:space="0" w:color="auto"/>
      </w:divBdr>
    </w:div>
    <w:div w:id="1207377930">
      <w:marLeft w:val="0"/>
      <w:marRight w:val="0"/>
      <w:marTop w:val="0"/>
      <w:marBottom w:val="0"/>
      <w:divBdr>
        <w:top w:val="none" w:sz="0" w:space="0" w:color="auto"/>
        <w:left w:val="none" w:sz="0" w:space="0" w:color="auto"/>
        <w:bottom w:val="none" w:sz="0" w:space="0" w:color="auto"/>
        <w:right w:val="none" w:sz="0" w:space="0" w:color="auto"/>
      </w:divBdr>
    </w:div>
    <w:div w:id="1207377932">
      <w:marLeft w:val="0"/>
      <w:marRight w:val="0"/>
      <w:marTop w:val="0"/>
      <w:marBottom w:val="0"/>
      <w:divBdr>
        <w:top w:val="none" w:sz="0" w:space="0" w:color="auto"/>
        <w:left w:val="none" w:sz="0" w:space="0" w:color="auto"/>
        <w:bottom w:val="none" w:sz="0" w:space="0" w:color="auto"/>
        <w:right w:val="none" w:sz="0" w:space="0" w:color="auto"/>
      </w:divBdr>
    </w:div>
    <w:div w:id="1207377933">
      <w:marLeft w:val="0"/>
      <w:marRight w:val="0"/>
      <w:marTop w:val="0"/>
      <w:marBottom w:val="0"/>
      <w:divBdr>
        <w:top w:val="none" w:sz="0" w:space="0" w:color="auto"/>
        <w:left w:val="none" w:sz="0" w:space="0" w:color="auto"/>
        <w:bottom w:val="none" w:sz="0" w:space="0" w:color="auto"/>
        <w:right w:val="none" w:sz="0" w:space="0" w:color="auto"/>
      </w:divBdr>
    </w:div>
    <w:div w:id="1207377934">
      <w:marLeft w:val="0"/>
      <w:marRight w:val="0"/>
      <w:marTop w:val="0"/>
      <w:marBottom w:val="0"/>
      <w:divBdr>
        <w:top w:val="none" w:sz="0" w:space="0" w:color="auto"/>
        <w:left w:val="none" w:sz="0" w:space="0" w:color="auto"/>
        <w:bottom w:val="none" w:sz="0" w:space="0" w:color="auto"/>
        <w:right w:val="none" w:sz="0" w:space="0" w:color="auto"/>
      </w:divBdr>
    </w:div>
    <w:div w:id="1207377935">
      <w:marLeft w:val="0"/>
      <w:marRight w:val="0"/>
      <w:marTop w:val="0"/>
      <w:marBottom w:val="0"/>
      <w:divBdr>
        <w:top w:val="none" w:sz="0" w:space="0" w:color="auto"/>
        <w:left w:val="none" w:sz="0" w:space="0" w:color="auto"/>
        <w:bottom w:val="none" w:sz="0" w:space="0" w:color="auto"/>
        <w:right w:val="none" w:sz="0" w:space="0" w:color="auto"/>
      </w:divBdr>
    </w:div>
    <w:div w:id="1207377936">
      <w:marLeft w:val="0"/>
      <w:marRight w:val="0"/>
      <w:marTop w:val="0"/>
      <w:marBottom w:val="0"/>
      <w:divBdr>
        <w:top w:val="none" w:sz="0" w:space="0" w:color="auto"/>
        <w:left w:val="none" w:sz="0" w:space="0" w:color="auto"/>
        <w:bottom w:val="none" w:sz="0" w:space="0" w:color="auto"/>
        <w:right w:val="none" w:sz="0" w:space="0" w:color="auto"/>
      </w:divBdr>
      <w:divsChild>
        <w:div w:id="1207377951">
          <w:marLeft w:val="0"/>
          <w:marRight w:val="0"/>
          <w:marTop w:val="0"/>
          <w:marBottom w:val="0"/>
          <w:divBdr>
            <w:top w:val="none" w:sz="0" w:space="0" w:color="auto"/>
            <w:left w:val="none" w:sz="0" w:space="0" w:color="auto"/>
            <w:bottom w:val="none" w:sz="0" w:space="0" w:color="auto"/>
            <w:right w:val="none" w:sz="0" w:space="0" w:color="auto"/>
          </w:divBdr>
          <w:divsChild>
            <w:div w:id="1207377908">
              <w:marLeft w:val="0"/>
              <w:marRight w:val="0"/>
              <w:marTop w:val="0"/>
              <w:marBottom w:val="0"/>
              <w:divBdr>
                <w:top w:val="none" w:sz="0" w:space="0" w:color="auto"/>
                <w:left w:val="none" w:sz="0" w:space="0" w:color="auto"/>
                <w:bottom w:val="none" w:sz="0" w:space="0" w:color="auto"/>
                <w:right w:val="none" w:sz="0" w:space="0" w:color="auto"/>
              </w:divBdr>
              <w:divsChild>
                <w:div w:id="1207377996">
                  <w:marLeft w:val="0"/>
                  <w:marRight w:val="0"/>
                  <w:marTop w:val="0"/>
                  <w:marBottom w:val="0"/>
                  <w:divBdr>
                    <w:top w:val="none" w:sz="0" w:space="0" w:color="auto"/>
                    <w:left w:val="none" w:sz="0" w:space="0" w:color="auto"/>
                    <w:bottom w:val="none" w:sz="0" w:space="0" w:color="auto"/>
                    <w:right w:val="none" w:sz="0" w:space="0" w:color="auto"/>
                  </w:divBdr>
                  <w:divsChild>
                    <w:div w:id="1207377975">
                      <w:marLeft w:val="0"/>
                      <w:marRight w:val="0"/>
                      <w:marTop w:val="0"/>
                      <w:marBottom w:val="0"/>
                      <w:divBdr>
                        <w:top w:val="none" w:sz="0" w:space="0" w:color="auto"/>
                        <w:left w:val="none" w:sz="0" w:space="0" w:color="auto"/>
                        <w:bottom w:val="none" w:sz="0" w:space="0" w:color="auto"/>
                        <w:right w:val="none" w:sz="0" w:space="0" w:color="auto"/>
                      </w:divBdr>
                      <w:divsChild>
                        <w:div w:id="1207377999">
                          <w:marLeft w:val="0"/>
                          <w:marRight w:val="0"/>
                          <w:marTop w:val="0"/>
                          <w:marBottom w:val="0"/>
                          <w:divBdr>
                            <w:top w:val="none" w:sz="0" w:space="0" w:color="auto"/>
                            <w:left w:val="none" w:sz="0" w:space="0" w:color="auto"/>
                            <w:bottom w:val="none" w:sz="0" w:space="0" w:color="auto"/>
                            <w:right w:val="none" w:sz="0" w:space="0" w:color="auto"/>
                          </w:divBdr>
                          <w:divsChild>
                            <w:div w:id="1207377912">
                              <w:marLeft w:val="0"/>
                              <w:marRight w:val="0"/>
                              <w:marTop w:val="0"/>
                              <w:marBottom w:val="0"/>
                              <w:divBdr>
                                <w:top w:val="none" w:sz="0" w:space="0" w:color="auto"/>
                                <w:left w:val="none" w:sz="0" w:space="0" w:color="auto"/>
                                <w:bottom w:val="none" w:sz="0" w:space="0" w:color="auto"/>
                                <w:right w:val="none" w:sz="0" w:space="0" w:color="auto"/>
                              </w:divBdr>
                              <w:divsChild>
                                <w:div w:id="1207377958">
                                  <w:marLeft w:val="0"/>
                                  <w:marRight w:val="0"/>
                                  <w:marTop w:val="0"/>
                                  <w:marBottom w:val="0"/>
                                  <w:divBdr>
                                    <w:top w:val="none" w:sz="0" w:space="0" w:color="auto"/>
                                    <w:left w:val="none" w:sz="0" w:space="0" w:color="auto"/>
                                    <w:bottom w:val="none" w:sz="0" w:space="0" w:color="auto"/>
                                    <w:right w:val="none" w:sz="0" w:space="0" w:color="auto"/>
                                  </w:divBdr>
                                  <w:divsChild>
                                    <w:div w:id="1207377924">
                                      <w:marLeft w:val="0"/>
                                      <w:marRight w:val="0"/>
                                      <w:marTop w:val="0"/>
                                      <w:marBottom w:val="0"/>
                                      <w:divBdr>
                                        <w:top w:val="none" w:sz="0" w:space="0" w:color="auto"/>
                                        <w:left w:val="none" w:sz="0" w:space="0" w:color="auto"/>
                                        <w:bottom w:val="none" w:sz="0" w:space="0" w:color="auto"/>
                                        <w:right w:val="none" w:sz="0" w:space="0" w:color="auto"/>
                                      </w:divBdr>
                                      <w:divsChild>
                                        <w:div w:id="1207377918">
                                          <w:marLeft w:val="0"/>
                                          <w:marRight w:val="0"/>
                                          <w:marTop w:val="0"/>
                                          <w:marBottom w:val="0"/>
                                          <w:divBdr>
                                            <w:top w:val="none" w:sz="0" w:space="0" w:color="auto"/>
                                            <w:left w:val="none" w:sz="0" w:space="0" w:color="auto"/>
                                            <w:bottom w:val="none" w:sz="0" w:space="0" w:color="auto"/>
                                            <w:right w:val="none" w:sz="0" w:space="0" w:color="auto"/>
                                          </w:divBdr>
                                          <w:divsChild>
                                            <w:div w:id="1207377938">
                                              <w:marLeft w:val="0"/>
                                              <w:marRight w:val="0"/>
                                              <w:marTop w:val="0"/>
                                              <w:marBottom w:val="0"/>
                                              <w:divBdr>
                                                <w:top w:val="none" w:sz="0" w:space="0" w:color="auto"/>
                                                <w:left w:val="none" w:sz="0" w:space="0" w:color="auto"/>
                                                <w:bottom w:val="none" w:sz="0" w:space="0" w:color="auto"/>
                                                <w:right w:val="none" w:sz="0" w:space="0" w:color="auto"/>
                                              </w:divBdr>
                                              <w:divsChild>
                                                <w:div w:id="1207377970">
                                                  <w:marLeft w:val="0"/>
                                                  <w:marRight w:val="0"/>
                                                  <w:marTop w:val="0"/>
                                                  <w:marBottom w:val="0"/>
                                                  <w:divBdr>
                                                    <w:top w:val="none" w:sz="0" w:space="0" w:color="auto"/>
                                                    <w:left w:val="none" w:sz="0" w:space="0" w:color="auto"/>
                                                    <w:bottom w:val="none" w:sz="0" w:space="0" w:color="auto"/>
                                                    <w:right w:val="none" w:sz="0" w:space="0" w:color="auto"/>
                                                  </w:divBdr>
                                                  <w:divsChild>
                                                    <w:div w:id="1207377952">
                                                      <w:marLeft w:val="0"/>
                                                      <w:marRight w:val="0"/>
                                                      <w:marTop w:val="0"/>
                                                      <w:marBottom w:val="0"/>
                                                      <w:divBdr>
                                                        <w:top w:val="none" w:sz="0" w:space="0" w:color="auto"/>
                                                        <w:left w:val="none" w:sz="0" w:space="0" w:color="auto"/>
                                                        <w:bottom w:val="none" w:sz="0" w:space="0" w:color="auto"/>
                                                        <w:right w:val="none" w:sz="0" w:space="0" w:color="auto"/>
                                                      </w:divBdr>
                                                      <w:divsChild>
                                                        <w:div w:id="1207378020">
                                                          <w:marLeft w:val="0"/>
                                                          <w:marRight w:val="0"/>
                                                          <w:marTop w:val="0"/>
                                                          <w:marBottom w:val="0"/>
                                                          <w:divBdr>
                                                            <w:top w:val="none" w:sz="0" w:space="0" w:color="auto"/>
                                                            <w:left w:val="none" w:sz="0" w:space="0" w:color="auto"/>
                                                            <w:bottom w:val="none" w:sz="0" w:space="0" w:color="auto"/>
                                                            <w:right w:val="none" w:sz="0" w:space="0" w:color="auto"/>
                                                          </w:divBdr>
                                                          <w:divsChild>
                                                            <w:div w:id="1207377943">
                                                              <w:marLeft w:val="0"/>
                                                              <w:marRight w:val="0"/>
                                                              <w:marTop w:val="0"/>
                                                              <w:marBottom w:val="0"/>
                                                              <w:divBdr>
                                                                <w:top w:val="none" w:sz="0" w:space="0" w:color="auto"/>
                                                                <w:left w:val="none" w:sz="0" w:space="0" w:color="auto"/>
                                                                <w:bottom w:val="none" w:sz="0" w:space="0" w:color="auto"/>
                                                                <w:right w:val="none" w:sz="0" w:space="0" w:color="auto"/>
                                                              </w:divBdr>
                                                              <w:divsChild>
                                                                <w:div w:id="1207377925">
                                                                  <w:marLeft w:val="0"/>
                                                                  <w:marRight w:val="0"/>
                                                                  <w:marTop w:val="0"/>
                                                                  <w:marBottom w:val="0"/>
                                                                  <w:divBdr>
                                                                    <w:top w:val="none" w:sz="0" w:space="0" w:color="auto"/>
                                                                    <w:left w:val="none" w:sz="0" w:space="0" w:color="auto"/>
                                                                    <w:bottom w:val="none" w:sz="0" w:space="0" w:color="auto"/>
                                                                    <w:right w:val="none" w:sz="0" w:space="0" w:color="auto"/>
                                                                  </w:divBdr>
                                                                  <w:divsChild>
                                                                    <w:div w:id="1207378018">
                                                                      <w:marLeft w:val="0"/>
                                                                      <w:marRight w:val="0"/>
                                                                      <w:marTop w:val="0"/>
                                                                      <w:marBottom w:val="0"/>
                                                                      <w:divBdr>
                                                                        <w:top w:val="none" w:sz="0" w:space="0" w:color="auto"/>
                                                                        <w:left w:val="none" w:sz="0" w:space="0" w:color="auto"/>
                                                                        <w:bottom w:val="none" w:sz="0" w:space="0" w:color="auto"/>
                                                                        <w:right w:val="none" w:sz="0" w:space="0" w:color="auto"/>
                                                                      </w:divBdr>
                                                                      <w:divsChild>
                                                                        <w:div w:id="1207377883">
                                                                          <w:marLeft w:val="0"/>
                                                                          <w:marRight w:val="0"/>
                                                                          <w:marTop w:val="0"/>
                                                                          <w:marBottom w:val="0"/>
                                                                          <w:divBdr>
                                                                            <w:top w:val="none" w:sz="0" w:space="0" w:color="auto"/>
                                                                            <w:left w:val="none" w:sz="0" w:space="0" w:color="auto"/>
                                                                            <w:bottom w:val="none" w:sz="0" w:space="0" w:color="auto"/>
                                                                            <w:right w:val="none" w:sz="0" w:space="0" w:color="auto"/>
                                                                          </w:divBdr>
                                                                          <w:divsChild>
                                                                            <w:div w:id="1207377889">
                                                                              <w:marLeft w:val="0"/>
                                                                              <w:marRight w:val="0"/>
                                                                              <w:marTop w:val="0"/>
                                                                              <w:marBottom w:val="0"/>
                                                                              <w:divBdr>
                                                                                <w:top w:val="none" w:sz="0" w:space="0" w:color="auto"/>
                                                                                <w:left w:val="none" w:sz="0" w:space="0" w:color="auto"/>
                                                                                <w:bottom w:val="none" w:sz="0" w:space="0" w:color="auto"/>
                                                                                <w:right w:val="none" w:sz="0" w:space="0" w:color="auto"/>
                                                                              </w:divBdr>
                                                                              <w:divsChild>
                                                                                <w:div w:id="1207378019">
                                                                                  <w:marLeft w:val="0"/>
                                                                                  <w:marRight w:val="0"/>
                                                                                  <w:marTop w:val="0"/>
                                                                                  <w:marBottom w:val="0"/>
                                                                                  <w:divBdr>
                                                                                    <w:top w:val="none" w:sz="0" w:space="0" w:color="auto"/>
                                                                                    <w:left w:val="none" w:sz="0" w:space="0" w:color="auto"/>
                                                                                    <w:bottom w:val="none" w:sz="0" w:space="0" w:color="auto"/>
                                                                                    <w:right w:val="none" w:sz="0" w:space="0" w:color="auto"/>
                                                                                  </w:divBdr>
                                                                                  <w:divsChild>
                                                                                    <w:div w:id="1207377885">
                                                                                      <w:marLeft w:val="0"/>
                                                                                      <w:marRight w:val="0"/>
                                                                                      <w:marTop w:val="0"/>
                                                                                      <w:marBottom w:val="0"/>
                                                                                      <w:divBdr>
                                                                                        <w:top w:val="none" w:sz="0" w:space="0" w:color="auto"/>
                                                                                        <w:left w:val="none" w:sz="0" w:space="0" w:color="auto"/>
                                                                                        <w:bottom w:val="none" w:sz="0" w:space="0" w:color="auto"/>
                                                                                        <w:right w:val="none" w:sz="0" w:space="0" w:color="auto"/>
                                                                                      </w:divBdr>
                                                                                      <w:divsChild>
                                                                                        <w:div w:id="1207378024">
                                                                                          <w:marLeft w:val="0"/>
                                                                                          <w:marRight w:val="0"/>
                                                                                          <w:marTop w:val="0"/>
                                                                                          <w:marBottom w:val="0"/>
                                                                                          <w:divBdr>
                                                                                            <w:top w:val="none" w:sz="0" w:space="0" w:color="auto"/>
                                                                                            <w:left w:val="none" w:sz="0" w:space="0" w:color="auto"/>
                                                                                            <w:bottom w:val="none" w:sz="0" w:space="0" w:color="auto"/>
                                                                                            <w:right w:val="none" w:sz="0" w:space="0" w:color="auto"/>
                                                                                          </w:divBdr>
                                                                                          <w:divsChild>
                                                                                            <w:div w:id="1207377939">
                                                                                              <w:marLeft w:val="0"/>
                                                                                              <w:marRight w:val="120"/>
                                                                                              <w:marTop w:val="0"/>
                                                                                              <w:marBottom w:val="150"/>
                                                                                              <w:divBdr>
                                                                                                <w:top w:val="single" w:sz="2" w:space="0" w:color="EFEFEF"/>
                                                                                                <w:left w:val="single" w:sz="6" w:space="0" w:color="EFEFEF"/>
                                                                                                <w:bottom w:val="single" w:sz="6" w:space="0" w:color="E2E2E2"/>
                                                                                                <w:right w:val="single" w:sz="6" w:space="0" w:color="EFEFEF"/>
                                                                                              </w:divBdr>
                                                                                              <w:divsChild>
                                                                                                <w:div w:id="1207377931">
                                                                                                  <w:marLeft w:val="0"/>
                                                                                                  <w:marRight w:val="0"/>
                                                                                                  <w:marTop w:val="0"/>
                                                                                                  <w:marBottom w:val="0"/>
                                                                                                  <w:divBdr>
                                                                                                    <w:top w:val="none" w:sz="0" w:space="0" w:color="auto"/>
                                                                                                    <w:left w:val="none" w:sz="0" w:space="0" w:color="auto"/>
                                                                                                    <w:bottom w:val="none" w:sz="0" w:space="0" w:color="auto"/>
                                                                                                    <w:right w:val="none" w:sz="0" w:space="0" w:color="auto"/>
                                                                                                  </w:divBdr>
                                                                                                  <w:divsChild>
                                                                                                    <w:div w:id="1207378003">
                                                                                                      <w:marLeft w:val="0"/>
                                                                                                      <w:marRight w:val="0"/>
                                                                                                      <w:marTop w:val="0"/>
                                                                                                      <w:marBottom w:val="0"/>
                                                                                                      <w:divBdr>
                                                                                                        <w:top w:val="none" w:sz="0" w:space="0" w:color="auto"/>
                                                                                                        <w:left w:val="none" w:sz="0" w:space="0" w:color="auto"/>
                                                                                                        <w:bottom w:val="none" w:sz="0" w:space="0" w:color="auto"/>
                                                                                                        <w:right w:val="none" w:sz="0" w:space="0" w:color="auto"/>
                                                                                                      </w:divBdr>
                                                                                                      <w:divsChild>
                                                                                                        <w:div w:id="1207377893">
                                                                                                          <w:marLeft w:val="0"/>
                                                                                                          <w:marRight w:val="0"/>
                                                                                                          <w:marTop w:val="0"/>
                                                                                                          <w:marBottom w:val="0"/>
                                                                                                          <w:divBdr>
                                                                                                            <w:top w:val="none" w:sz="0" w:space="0" w:color="auto"/>
                                                                                                            <w:left w:val="none" w:sz="0" w:space="0" w:color="auto"/>
                                                                                                            <w:bottom w:val="none" w:sz="0" w:space="0" w:color="auto"/>
                                                                                                            <w:right w:val="none" w:sz="0" w:space="0" w:color="auto"/>
                                                                                                          </w:divBdr>
                                                                                                          <w:divsChild>
                                                                                                            <w:div w:id="1207377879">
                                                                                                              <w:marLeft w:val="0"/>
                                                                                                              <w:marRight w:val="0"/>
                                                                                                              <w:marTop w:val="0"/>
                                                                                                              <w:marBottom w:val="0"/>
                                                                                                              <w:divBdr>
                                                                                                                <w:top w:val="none" w:sz="0" w:space="0" w:color="auto"/>
                                                                                                                <w:left w:val="none" w:sz="0" w:space="0" w:color="auto"/>
                                                                                                                <w:bottom w:val="none" w:sz="0" w:space="0" w:color="auto"/>
                                                                                                                <w:right w:val="none" w:sz="0" w:space="0" w:color="auto"/>
                                                                                                              </w:divBdr>
                                                                                                              <w:divsChild>
                                                                                                                <w:div w:id="1207377873">
                                                                                                                  <w:marLeft w:val="-570"/>
                                                                                                                  <w:marRight w:val="0"/>
                                                                                                                  <w:marTop w:val="150"/>
                                                                                                                  <w:marBottom w:val="225"/>
                                                                                                                  <w:divBdr>
                                                                                                                    <w:top w:val="single" w:sz="6" w:space="2" w:color="D8D8D8"/>
                                                                                                                    <w:left w:val="single" w:sz="6" w:space="2" w:color="D8D8D8"/>
                                                                                                                    <w:bottom w:val="single" w:sz="6" w:space="2" w:color="D8D8D8"/>
                                                                                                                    <w:right w:val="single" w:sz="6" w:space="2" w:color="D8D8D8"/>
                                                                                                                  </w:divBdr>
                                                                                                                  <w:divsChild>
                                                                                                                    <w:div w:id="1207377910">
                                                                                                                      <w:marLeft w:val="225"/>
                                                                                                                      <w:marRight w:val="225"/>
                                                                                                                      <w:marTop w:val="75"/>
                                                                                                                      <w:marBottom w:val="75"/>
                                                                                                                      <w:divBdr>
                                                                                                                        <w:top w:val="none" w:sz="0" w:space="0" w:color="auto"/>
                                                                                                                        <w:left w:val="none" w:sz="0" w:space="0" w:color="auto"/>
                                                                                                                        <w:bottom w:val="none" w:sz="0" w:space="0" w:color="auto"/>
                                                                                                                        <w:right w:val="none" w:sz="0" w:space="0" w:color="auto"/>
                                                                                                                      </w:divBdr>
                                                                                                                      <w:divsChild>
                                                                                                                        <w:div w:id="1207377989">
                                                                                                                          <w:marLeft w:val="0"/>
                                                                                                                          <w:marRight w:val="0"/>
                                                                                                                          <w:marTop w:val="0"/>
                                                                                                                          <w:marBottom w:val="0"/>
                                                                                                                          <w:divBdr>
                                                                                                                            <w:top w:val="single" w:sz="6" w:space="0" w:color="auto"/>
                                                                                                                            <w:left w:val="single" w:sz="6" w:space="0" w:color="auto"/>
                                                                                                                            <w:bottom w:val="single" w:sz="6" w:space="0" w:color="auto"/>
                                                                                                                            <w:right w:val="single" w:sz="6" w:space="0" w:color="auto"/>
                                                                                                                          </w:divBdr>
                                                                                                                          <w:divsChild>
                                                                                                                            <w:div w:id="1207377881">
                                                                                                                              <w:marLeft w:val="0"/>
                                                                                                                              <w:marRight w:val="0"/>
                                                                                                                              <w:marTop w:val="0"/>
                                                                                                                              <w:marBottom w:val="0"/>
                                                                                                                              <w:divBdr>
                                                                                                                                <w:top w:val="none" w:sz="0" w:space="0" w:color="auto"/>
                                                                                                                                <w:left w:val="none" w:sz="0" w:space="0" w:color="auto"/>
                                                                                                                                <w:bottom w:val="none" w:sz="0" w:space="0" w:color="auto"/>
                                                                                                                                <w:right w:val="none" w:sz="0" w:space="0" w:color="auto"/>
                                                                                                                              </w:divBdr>
                                                                                                                              <w:divsChild>
                                                                                                                                <w:div w:id="1207377875">
                                                                                                                                  <w:marLeft w:val="0"/>
                                                                                                                                  <w:marRight w:val="0"/>
                                                                                                                                  <w:marTop w:val="0"/>
                                                                                                                                  <w:marBottom w:val="0"/>
                                                                                                                                  <w:divBdr>
                                                                                                                                    <w:top w:val="none" w:sz="0" w:space="0" w:color="auto"/>
                                                                                                                                    <w:left w:val="none" w:sz="0" w:space="0" w:color="auto"/>
                                                                                                                                    <w:bottom w:val="none" w:sz="0" w:space="0" w:color="auto"/>
                                                                                                                                    <w:right w:val="none" w:sz="0" w:space="0" w:color="auto"/>
                                                                                                                                  </w:divBdr>
                                                                                                                                  <w:divsChild>
                                                                                                                                    <w:div w:id="1207377978">
                                                                                                                                      <w:marLeft w:val="0"/>
                                                                                                                                      <w:marRight w:val="0"/>
                                                                                                                                      <w:marTop w:val="0"/>
                                                                                                                                      <w:marBottom w:val="0"/>
                                                                                                                                      <w:divBdr>
                                                                                                                                        <w:top w:val="none" w:sz="0" w:space="0" w:color="auto"/>
                                                                                                                                        <w:left w:val="none" w:sz="0" w:space="0" w:color="auto"/>
                                                                                                                                        <w:bottom w:val="none" w:sz="0" w:space="0" w:color="auto"/>
                                                                                                                                        <w:right w:val="none" w:sz="0" w:space="0" w:color="auto"/>
                                                                                                                                      </w:divBdr>
                                                                                                                                      <w:divsChild>
                                                                                                                                        <w:div w:id="1207377917">
                                                                                                                                          <w:marLeft w:val="0"/>
                                                                                                                                          <w:marRight w:val="0"/>
                                                                                                                                          <w:marTop w:val="0"/>
                                                                                                                                          <w:marBottom w:val="0"/>
                                                                                                                                          <w:divBdr>
                                                                                                                                            <w:top w:val="none" w:sz="0" w:space="0" w:color="auto"/>
                                                                                                                                            <w:left w:val="none" w:sz="0" w:space="0" w:color="auto"/>
                                                                                                                                            <w:bottom w:val="none" w:sz="0" w:space="0" w:color="auto"/>
                                                                                                                                            <w:right w:val="none" w:sz="0" w:space="0" w:color="auto"/>
                                                                                                                                          </w:divBdr>
                                                                                                                                        </w:div>
                                                                                                                                        <w:div w:id="1207377969">
                                                                                                                                          <w:marLeft w:val="720"/>
                                                                                                                                          <w:marRight w:val="720"/>
                                                                                                                                          <w:marTop w:val="100"/>
                                                                                                                                          <w:marBottom w:val="100"/>
                                                                                                                                          <w:divBdr>
                                                                                                                                            <w:top w:val="none" w:sz="0" w:space="0" w:color="auto"/>
                                                                                                                                            <w:left w:val="none" w:sz="0" w:space="0" w:color="auto"/>
                                                                                                                                            <w:bottom w:val="none" w:sz="0" w:space="0" w:color="auto"/>
                                                                                                                                            <w:right w:val="none" w:sz="0" w:space="0" w:color="auto"/>
                                                                                                                                          </w:divBdr>
                                                                                                                                          <w:divsChild>
                                                                                                                                            <w:div w:id="1207377903">
                                                                                                                                              <w:marLeft w:val="0"/>
                                                                                                                                              <w:marRight w:val="0"/>
                                                                                                                                              <w:marTop w:val="0"/>
                                                                                                                                              <w:marBottom w:val="0"/>
                                                                                                                                              <w:divBdr>
                                                                                                                                                <w:top w:val="none" w:sz="0" w:space="0" w:color="auto"/>
                                                                                                                                                <w:left w:val="none" w:sz="0" w:space="0" w:color="auto"/>
                                                                                                                                                <w:bottom w:val="none" w:sz="0" w:space="0" w:color="auto"/>
                                                                                                                                                <w:right w:val="none" w:sz="0" w:space="0" w:color="auto"/>
                                                                                                                                              </w:divBdr>
                                                                                                                                              <w:divsChild>
                                                                                                                                                <w:div w:id="120737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7377937">
      <w:marLeft w:val="0"/>
      <w:marRight w:val="0"/>
      <w:marTop w:val="0"/>
      <w:marBottom w:val="0"/>
      <w:divBdr>
        <w:top w:val="none" w:sz="0" w:space="0" w:color="auto"/>
        <w:left w:val="none" w:sz="0" w:space="0" w:color="auto"/>
        <w:bottom w:val="none" w:sz="0" w:space="0" w:color="auto"/>
        <w:right w:val="none" w:sz="0" w:space="0" w:color="auto"/>
      </w:divBdr>
    </w:div>
    <w:div w:id="1207377940">
      <w:marLeft w:val="0"/>
      <w:marRight w:val="0"/>
      <w:marTop w:val="0"/>
      <w:marBottom w:val="0"/>
      <w:divBdr>
        <w:top w:val="none" w:sz="0" w:space="0" w:color="auto"/>
        <w:left w:val="none" w:sz="0" w:space="0" w:color="auto"/>
        <w:bottom w:val="none" w:sz="0" w:space="0" w:color="auto"/>
        <w:right w:val="none" w:sz="0" w:space="0" w:color="auto"/>
      </w:divBdr>
    </w:div>
    <w:div w:id="1207377941">
      <w:marLeft w:val="0"/>
      <w:marRight w:val="0"/>
      <w:marTop w:val="0"/>
      <w:marBottom w:val="0"/>
      <w:divBdr>
        <w:top w:val="none" w:sz="0" w:space="0" w:color="auto"/>
        <w:left w:val="none" w:sz="0" w:space="0" w:color="auto"/>
        <w:bottom w:val="none" w:sz="0" w:space="0" w:color="auto"/>
        <w:right w:val="none" w:sz="0" w:space="0" w:color="auto"/>
      </w:divBdr>
    </w:div>
    <w:div w:id="1207377942">
      <w:marLeft w:val="0"/>
      <w:marRight w:val="0"/>
      <w:marTop w:val="0"/>
      <w:marBottom w:val="0"/>
      <w:divBdr>
        <w:top w:val="none" w:sz="0" w:space="0" w:color="auto"/>
        <w:left w:val="none" w:sz="0" w:space="0" w:color="auto"/>
        <w:bottom w:val="none" w:sz="0" w:space="0" w:color="auto"/>
        <w:right w:val="none" w:sz="0" w:space="0" w:color="auto"/>
      </w:divBdr>
    </w:div>
    <w:div w:id="1207377944">
      <w:marLeft w:val="0"/>
      <w:marRight w:val="0"/>
      <w:marTop w:val="0"/>
      <w:marBottom w:val="0"/>
      <w:divBdr>
        <w:top w:val="none" w:sz="0" w:space="0" w:color="auto"/>
        <w:left w:val="none" w:sz="0" w:space="0" w:color="auto"/>
        <w:bottom w:val="none" w:sz="0" w:space="0" w:color="auto"/>
        <w:right w:val="none" w:sz="0" w:space="0" w:color="auto"/>
      </w:divBdr>
    </w:div>
    <w:div w:id="1207377945">
      <w:marLeft w:val="0"/>
      <w:marRight w:val="0"/>
      <w:marTop w:val="0"/>
      <w:marBottom w:val="0"/>
      <w:divBdr>
        <w:top w:val="none" w:sz="0" w:space="0" w:color="auto"/>
        <w:left w:val="none" w:sz="0" w:space="0" w:color="auto"/>
        <w:bottom w:val="none" w:sz="0" w:space="0" w:color="auto"/>
        <w:right w:val="none" w:sz="0" w:space="0" w:color="auto"/>
      </w:divBdr>
    </w:div>
    <w:div w:id="1207377946">
      <w:marLeft w:val="0"/>
      <w:marRight w:val="0"/>
      <w:marTop w:val="0"/>
      <w:marBottom w:val="0"/>
      <w:divBdr>
        <w:top w:val="none" w:sz="0" w:space="0" w:color="auto"/>
        <w:left w:val="none" w:sz="0" w:space="0" w:color="auto"/>
        <w:bottom w:val="none" w:sz="0" w:space="0" w:color="auto"/>
        <w:right w:val="none" w:sz="0" w:space="0" w:color="auto"/>
      </w:divBdr>
    </w:div>
    <w:div w:id="1207377947">
      <w:marLeft w:val="0"/>
      <w:marRight w:val="0"/>
      <w:marTop w:val="0"/>
      <w:marBottom w:val="0"/>
      <w:divBdr>
        <w:top w:val="none" w:sz="0" w:space="0" w:color="auto"/>
        <w:left w:val="none" w:sz="0" w:space="0" w:color="auto"/>
        <w:bottom w:val="none" w:sz="0" w:space="0" w:color="auto"/>
        <w:right w:val="none" w:sz="0" w:space="0" w:color="auto"/>
      </w:divBdr>
    </w:div>
    <w:div w:id="1207377948">
      <w:marLeft w:val="0"/>
      <w:marRight w:val="0"/>
      <w:marTop w:val="0"/>
      <w:marBottom w:val="0"/>
      <w:divBdr>
        <w:top w:val="none" w:sz="0" w:space="0" w:color="auto"/>
        <w:left w:val="none" w:sz="0" w:space="0" w:color="auto"/>
        <w:bottom w:val="none" w:sz="0" w:space="0" w:color="auto"/>
        <w:right w:val="none" w:sz="0" w:space="0" w:color="auto"/>
      </w:divBdr>
    </w:div>
    <w:div w:id="1207377949">
      <w:marLeft w:val="0"/>
      <w:marRight w:val="0"/>
      <w:marTop w:val="0"/>
      <w:marBottom w:val="0"/>
      <w:divBdr>
        <w:top w:val="none" w:sz="0" w:space="0" w:color="auto"/>
        <w:left w:val="none" w:sz="0" w:space="0" w:color="auto"/>
        <w:bottom w:val="none" w:sz="0" w:space="0" w:color="auto"/>
        <w:right w:val="none" w:sz="0" w:space="0" w:color="auto"/>
      </w:divBdr>
    </w:div>
    <w:div w:id="1207377950">
      <w:marLeft w:val="0"/>
      <w:marRight w:val="0"/>
      <w:marTop w:val="0"/>
      <w:marBottom w:val="0"/>
      <w:divBdr>
        <w:top w:val="none" w:sz="0" w:space="0" w:color="auto"/>
        <w:left w:val="none" w:sz="0" w:space="0" w:color="auto"/>
        <w:bottom w:val="none" w:sz="0" w:space="0" w:color="auto"/>
        <w:right w:val="none" w:sz="0" w:space="0" w:color="auto"/>
      </w:divBdr>
    </w:div>
    <w:div w:id="1207377953">
      <w:marLeft w:val="0"/>
      <w:marRight w:val="0"/>
      <w:marTop w:val="0"/>
      <w:marBottom w:val="0"/>
      <w:divBdr>
        <w:top w:val="none" w:sz="0" w:space="0" w:color="auto"/>
        <w:left w:val="none" w:sz="0" w:space="0" w:color="auto"/>
        <w:bottom w:val="none" w:sz="0" w:space="0" w:color="auto"/>
        <w:right w:val="none" w:sz="0" w:space="0" w:color="auto"/>
      </w:divBdr>
    </w:div>
    <w:div w:id="1207377954">
      <w:marLeft w:val="0"/>
      <w:marRight w:val="0"/>
      <w:marTop w:val="0"/>
      <w:marBottom w:val="0"/>
      <w:divBdr>
        <w:top w:val="none" w:sz="0" w:space="0" w:color="auto"/>
        <w:left w:val="none" w:sz="0" w:space="0" w:color="auto"/>
        <w:bottom w:val="none" w:sz="0" w:space="0" w:color="auto"/>
        <w:right w:val="none" w:sz="0" w:space="0" w:color="auto"/>
      </w:divBdr>
    </w:div>
    <w:div w:id="1207377955">
      <w:marLeft w:val="0"/>
      <w:marRight w:val="0"/>
      <w:marTop w:val="0"/>
      <w:marBottom w:val="0"/>
      <w:divBdr>
        <w:top w:val="none" w:sz="0" w:space="0" w:color="auto"/>
        <w:left w:val="none" w:sz="0" w:space="0" w:color="auto"/>
        <w:bottom w:val="none" w:sz="0" w:space="0" w:color="auto"/>
        <w:right w:val="none" w:sz="0" w:space="0" w:color="auto"/>
      </w:divBdr>
    </w:div>
    <w:div w:id="1207377956">
      <w:marLeft w:val="0"/>
      <w:marRight w:val="0"/>
      <w:marTop w:val="0"/>
      <w:marBottom w:val="0"/>
      <w:divBdr>
        <w:top w:val="none" w:sz="0" w:space="0" w:color="auto"/>
        <w:left w:val="none" w:sz="0" w:space="0" w:color="auto"/>
        <w:bottom w:val="none" w:sz="0" w:space="0" w:color="auto"/>
        <w:right w:val="none" w:sz="0" w:space="0" w:color="auto"/>
      </w:divBdr>
    </w:div>
    <w:div w:id="1207377957">
      <w:marLeft w:val="0"/>
      <w:marRight w:val="0"/>
      <w:marTop w:val="0"/>
      <w:marBottom w:val="0"/>
      <w:divBdr>
        <w:top w:val="none" w:sz="0" w:space="0" w:color="auto"/>
        <w:left w:val="none" w:sz="0" w:space="0" w:color="auto"/>
        <w:bottom w:val="none" w:sz="0" w:space="0" w:color="auto"/>
        <w:right w:val="none" w:sz="0" w:space="0" w:color="auto"/>
      </w:divBdr>
    </w:div>
    <w:div w:id="1207377959">
      <w:marLeft w:val="0"/>
      <w:marRight w:val="0"/>
      <w:marTop w:val="0"/>
      <w:marBottom w:val="0"/>
      <w:divBdr>
        <w:top w:val="none" w:sz="0" w:space="0" w:color="auto"/>
        <w:left w:val="none" w:sz="0" w:space="0" w:color="auto"/>
        <w:bottom w:val="none" w:sz="0" w:space="0" w:color="auto"/>
        <w:right w:val="none" w:sz="0" w:space="0" w:color="auto"/>
      </w:divBdr>
    </w:div>
    <w:div w:id="1207377960">
      <w:marLeft w:val="0"/>
      <w:marRight w:val="0"/>
      <w:marTop w:val="0"/>
      <w:marBottom w:val="0"/>
      <w:divBdr>
        <w:top w:val="none" w:sz="0" w:space="0" w:color="auto"/>
        <w:left w:val="none" w:sz="0" w:space="0" w:color="auto"/>
        <w:bottom w:val="none" w:sz="0" w:space="0" w:color="auto"/>
        <w:right w:val="none" w:sz="0" w:space="0" w:color="auto"/>
      </w:divBdr>
    </w:div>
    <w:div w:id="1207377961">
      <w:marLeft w:val="0"/>
      <w:marRight w:val="0"/>
      <w:marTop w:val="0"/>
      <w:marBottom w:val="0"/>
      <w:divBdr>
        <w:top w:val="none" w:sz="0" w:space="0" w:color="auto"/>
        <w:left w:val="none" w:sz="0" w:space="0" w:color="auto"/>
        <w:bottom w:val="none" w:sz="0" w:space="0" w:color="auto"/>
        <w:right w:val="none" w:sz="0" w:space="0" w:color="auto"/>
      </w:divBdr>
    </w:div>
    <w:div w:id="1207377962">
      <w:marLeft w:val="0"/>
      <w:marRight w:val="0"/>
      <w:marTop w:val="0"/>
      <w:marBottom w:val="0"/>
      <w:divBdr>
        <w:top w:val="none" w:sz="0" w:space="0" w:color="auto"/>
        <w:left w:val="none" w:sz="0" w:space="0" w:color="auto"/>
        <w:bottom w:val="none" w:sz="0" w:space="0" w:color="auto"/>
        <w:right w:val="none" w:sz="0" w:space="0" w:color="auto"/>
      </w:divBdr>
    </w:div>
    <w:div w:id="1207377963">
      <w:marLeft w:val="0"/>
      <w:marRight w:val="0"/>
      <w:marTop w:val="0"/>
      <w:marBottom w:val="0"/>
      <w:divBdr>
        <w:top w:val="none" w:sz="0" w:space="0" w:color="auto"/>
        <w:left w:val="none" w:sz="0" w:space="0" w:color="auto"/>
        <w:bottom w:val="none" w:sz="0" w:space="0" w:color="auto"/>
        <w:right w:val="none" w:sz="0" w:space="0" w:color="auto"/>
      </w:divBdr>
    </w:div>
    <w:div w:id="1207377964">
      <w:marLeft w:val="0"/>
      <w:marRight w:val="0"/>
      <w:marTop w:val="0"/>
      <w:marBottom w:val="0"/>
      <w:divBdr>
        <w:top w:val="none" w:sz="0" w:space="0" w:color="auto"/>
        <w:left w:val="none" w:sz="0" w:space="0" w:color="auto"/>
        <w:bottom w:val="none" w:sz="0" w:space="0" w:color="auto"/>
        <w:right w:val="none" w:sz="0" w:space="0" w:color="auto"/>
      </w:divBdr>
    </w:div>
    <w:div w:id="1207377965">
      <w:marLeft w:val="0"/>
      <w:marRight w:val="0"/>
      <w:marTop w:val="0"/>
      <w:marBottom w:val="0"/>
      <w:divBdr>
        <w:top w:val="none" w:sz="0" w:space="0" w:color="auto"/>
        <w:left w:val="none" w:sz="0" w:space="0" w:color="auto"/>
        <w:bottom w:val="none" w:sz="0" w:space="0" w:color="auto"/>
        <w:right w:val="none" w:sz="0" w:space="0" w:color="auto"/>
      </w:divBdr>
    </w:div>
    <w:div w:id="1207377966">
      <w:marLeft w:val="0"/>
      <w:marRight w:val="0"/>
      <w:marTop w:val="0"/>
      <w:marBottom w:val="0"/>
      <w:divBdr>
        <w:top w:val="none" w:sz="0" w:space="0" w:color="auto"/>
        <w:left w:val="none" w:sz="0" w:space="0" w:color="auto"/>
        <w:bottom w:val="none" w:sz="0" w:space="0" w:color="auto"/>
        <w:right w:val="none" w:sz="0" w:space="0" w:color="auto"/>
      </w:divBdr>
    </w:div>
    <w:div w:id="1207377967">
      <w:marLeft w:val="0"/>
      <w:marRight w:val="0"/>
      <w:marTop w:val="0"/>
      <w:marBottom w:val="0"/>
      <w:divBdr>
        <w:top w:val="none" w:sz="0" w:space="0" w:color="auto"/>
        <w:left w:val="none" w:sz="0" w:space="0" w:color="auto"/>
        <w:bottom w:val="none" w:sz="0" w:space="0" w:color="auto"/>
        <w:right w:val="none" w:sz="0" w:space="0" w:color="auto"/>
      </w:divBdr>
    </w:div>
    <w:div w:id="1207377968">
      <w:marLeft w:val="0"/>
      <w:marRight w:val="0"/>
      <w:marTop w:val="0"/>
      <w:marBottom w:val="0"/>
      <w:divBdr>
        <w:top w:val="none" w:sz="0" w:space="0" w:color="auto"/>
        <w:left w:val="none" w:sz="0" w:space="0" w:color="auto"/>
        <w:bottom w:val="none" w:sz="0" w:space="0" w:color="auto"/>
        <w:right w:val="none" w:sz="0" w:space="0" w:color="auto"/>
      </w:divBdr>
    </w:div>
    <w:div w:id="1207377971">
      <w:marLeft w:val="0"/>
      <w:marRight w:val="0"/>
      <w:marTop w:val="0"/>
      <w:marBottom w:val="0"/>
      <w:divBdr>
        <w:top w:val="none" w:sz="0" w:space="0" w:color="auto"/>
        <w:left w:val="none" w:sz="0" w:space="0" w:color="auto"/>
        <w:bottom w:val="none" w:sz="0" w:space="0" w:color="auto"/>
        <w:right w:val="none" w:sz="0" w:space="0" w:color="auto"/>
      </w:divBdr>
    </w:div>
    <w:div w:id="1207377972">
      <w:marLeft w:val="0"/>
      <w:marRight w:val="0"/>
      <w:marTop w:val="0"/>
      <w:marBottom w:val="0"/>
      <w:divBdr>
        <w:top w:val="none" w:sz="0" w:space="0" w:color="auto"/>
        <w:left w:val="none" w:sz="0" w:space="0" w:color="auto"/>
        <w:bottom w:val="none" w:sz="0" w:space="0" w:color="auto"/>
        <w:right w:val="none" w:sz="0" w:space="0" w:color="auto"/>
      </w:divBdr>
    </w:div>
    <w:div w:id="1207377973">
      <w:marLeft w:val="0"/>
      <w:marRight w:val="0"/>
      <w:marTop w:val="0"/>
      <w:marBottom w:val="0"/>
      <w:divBdr>
        <w:top w:val="none" w:sz="0" w:space="0" w:color="auto"/>
        <w:left w:val="none" w:sz="0" w:space="0" w:color="auto"/>
        <w:bottom w:val="none" w:sz="0" w:space="0" w:color="auto"/>
        <w:right w:val="none" w:sz="0" w:space="0" w:color="auto"/>
      </w:divBdr>
    </w:div>
    <w:div w:id="1207377974">
      <w:marLeft w:val="0"/>
      <w:marRight w:val="0"/>
      <w:marTop w:val="0"/>
      <w:marBottom w:val="0"/>
      <w:divBdr>
        <w:top w:val="none" w:sz="0" w:space="0" w:color="auto"/>
        <w:left w:val="none" w:sz="0" w:space="0" w:color="auto"/>
        <w:bottom w:val="none" w:sz="0" w:space="0" w:color="auto"/>
        <w:right w:val="none" w:sz="0" w:space="0" w:color="auto"/>
      </w:divBdr>
    </w:div>
    <w:div w:id="1207377976">
      <w:marLeft w:val="0"/>
      <w:marRight w:val="0"/>
      <w:marTop w:val="0"/>
      <w:marBottom w:val="0"/>
      <w:divBdr>
        <w:top w:val="none" w:sz="0" w:space="0" w:color="auto"/>
        <w:left w:val="none" w:sz="0" w:space="0" w:color="auto"/>
        <w:bottom w:val="none" w:sz="0" w:space="0" w:color="auto"/>
        <w:right w:val="none" w:sz="0" w:space="0" w:color="auto"/>
      </w:divBdr>
    </w:div>
    <w:div w:id="1207377977">
      <w:marLeft w:val="0"/>
      <w:marRight w:val="0"/>
      <w:marTop w:val="0"/>
      <w:marBottom w:val="0"/>
      <w:divBdr>
        <w:top w:val="none" w:sz="0" w:space="0" w:color="auto"/>
        <w:left w:val="none" w:sz="0" w:space="0" w:color="auto"/>
        <w:bottom w:val="none" w:sz="0" w:space="0" w:color="auto"/>
        <w:right w:val="none" w:sz="0" w:space="0" w:color="auto"/>
      </w:divBdr>
    </w:div>
    <w:div w:id="1207377979">
      <w:marLeft w:val="0"/>
      <w:marRight w:val="0"/>
      <w:marTop w:val="0"/>
      <w:marBottom w:val="0"/>
      <w:divBdr>
        <w:top w:val="none" w:sz="0" w:space="0" w:color="auto"/>
        <w:left w:val="none" w:sz="0" w:space="0" w:color="auto"/>
        <w:bottom w:val="none" w:sz="0" w:space="0" w:color="auto"/>
        <w:right w:val="none" w:sz="0" w:space="0" w:color="auto"/>
      </w:divBdr>
    </w:div>
    <w:div w:id="1207377980">
      <w:marLeft w:val="0"/>
      <w:marRight w:val="0"/>
      <w:marTop w:val="0"/>
      <w:marBottom w:val="0"/>
      <w:divBdr>
        <w:top w:val="none" w:sz="0" w:space="0" w:color="auto"/>
        <w:left w:val="none" w:sz="0" w:space="0" w:color="auto"/>
        <w:bottom w:val="none" w:sz="0" w:space="0" w:color="auto"/>
        <w:right w:val="none" w:sz="0" w:space="0" w:color="auto"/>
      </w:divBdr>
    </w:div>
    <w:div w:id="1207377981">
      <w:marLeft w:val="0"/>
      <w:marRight w:val="0"/>
      <w:marTop w:val="0"/>
      <w:marBottom w:val="0"/>
      <w:divBdr>
        <w:top w:val="none" w:sz="0" w:space="0" w:color="auto"/>
        <w:left w:val="none" w:sz="0" w:space="0" w:color="auto"/>
        <w:bottom w:val="none" w:sz="0" w:space="0" w:color="auto"/>
        <w:right w:val="none" w:sz="0" w:space="0" w:color="auto"/>
      </w:divBdr>
    </w:div>
    <w:div w:id="1207377982">
      <w:marLeft w:val="0"/>
      <w:marRight w:val="0"/>
      <w:marTop w:val="0"/>
      <w:marBottom w:val="0"/>
      <w:divBdr>
        <w:top w:val="none" w:sz="0" w:space="0" w:color="auto"/>
        <w:left w:val="none" w:sz="0" w:space="0" w:color="auto"/>
        <w:bottom w:val="none" w:sz="0" w:space="0" w:color="auto"/>
        <w:right w:val="none" w:sz="0" w:space="0" w:color="auto"/>
      </w:divBdr>
    </w:div>
    <w:div w:id="1207377983">
      <w:marLeft w:val="0"/>
      <w:marRight w:val="0"/>
      <w:marTop w:val="0"/>
      <w:marBottom w:val="0"/>
      <w:divBdr>
        <w:top w:val="none" w:sz="0" w:space="0" w:color="auto"/>
        <w:left w:val="none" w:sz="0" w:space="0" w:color="auto"/>
        <w:bottom w:val="none" w:sz="0" w:space="0" w:color="auto"/>
        <w:right w:val="none" w:sz="0" w:space="0" w:color="auto"/>
      </w:divBdr>
    </w:div>
    <w:div w:id="1207377985">
      <w:marLeft w:val="0"/>
      <w:marRight w:val="0"/>
      <w:marTop w:val="0"/>
      <w:marBottom w:val="0"/>
      <w:divBdr>
        <w:top w:val="none" w:sz="0" w:space="0" w:color="auto"/>
        <w:left w:val="none" w:sz="0" w:space="0" w:color="auto"/>
        <w:bottom w:val="none" w:sz="0" w:space="0" w:color="auto"/>
        <w:right w:val="none" w:sz="0" w:space="0" w:color="auto"/>
      </w:divBdr>
    </w:div>
    <w:div w:id="1207377986">
      <w:marLeft w:val="0"/>
      <w:marRight w:val="0"/>
      <w:marTop w:val="0"/>
      <w:marBottom w:val="0"/>
      <w:divBdr>
        <w:top w:val="none" w:sz="0" w:space="0" w:color="auto"/>
        <w:left w:val="none" w:sz="0" w:space="0" w:color="auto"/>
        <w:bottom w:val="none" w:sz="0" w:space="0" w:color="auto"/>
        <w:right w:val="none" w:sz="0" w:space="0" w:color="auto"/>
      </w:divBdr>
    </w:div>
    <w:div w:id="1207377987">
      <w:marLeft w:val="0"/>
      <w:marRight w:val="0"/>
      <w:marTop w:val="0"/>
      <w:marBottom w:val="0"/>
      <w:divBdr>
        <w:top w:val="none" w:sz="0" w:space="0" w:color="auto"/>
        <w:left w:val="none" w:sz="0" w:space="0" w:color="auto"/>
        <w:bottom w:val="none" w:sz="0" w:space="0" w:color="auto"/>
        <w:right w:val="none" w:sz="0" w:space="0" w:color="auto"/>
      </w:divBdr>
    </w:div>
    <w:div w:id="1207377988">
      <w:marLeft w:val="0"/>
      <w:marRight w:val="0"/>
      <w:marTop w:val="0"/>
      <w:marBottom w:val="0"/>
      <w:divBdr>
        <w:top w:val="none" w:sz="0" w:space="0" w:color="auto"/>
        <w:left w:val="none" w:sz="0" w:space="0" w:color="auto"/>
        <w:bottom w:val="none" w:sz="0" w:space="0" w:color="auto"/>
        <w:right w:val="none" w:sz="0" w:space="0" w:color="auto"/>
      </w:divBdr>
    </w:div>
    <w:div w:id="1207377990">
      <w:marLeft w:val="0"/>
      <w:marRight w:val="0"/>
      <w:marTop w:val="0"/>
      <w:marBottom w:val="0"/>
      <w:divBdr>
        <w:top w:val="none" w:sz="0" w:space="0" w:color="auto"/>
        <w:left w:val="none" w:sz="0" w:space="0" w:color="auto"/>
        <w:bottom w:val="none" w:sz="0" w:space="0" w:color="auto"/>
        <w:right w:val="none" w:sz="0" w:space="0" w:color="auto"/>
      </w:divBdr>
    </w:div>
    <w:div w:id="1207377991">
      <w:marLeft w:val="0"/>
      <w:marRight w:val="0"/>
      <w:marTop w:val="0"/>
      <w:marBottom w:val="0"/>
      <w:divBdr>
        <w:top w:val="none" w:sz="0" w:space="0" w:color="auto"/>
        <w:left w:val="none" w:sz="0" w:space="0" w:color="auto"/>
        <w:bottom w:val="none" w:sz="0" w:space="0" w:color="auto"/>
        <w:right w:val="none" w:sz="0" w:space="0" w:color="auto"/>
      </w:divBdr>
    </w:div>
    <w:div w:id="1207377992">
      <w:marLeft w:val="0"/>
      <w:marRight w:val="0"/>
      <w:marTop w:val="0"/>
      <w:marBottom w:val="0"/>
      <w:divBdr>
        <w:top w:val="none" w:sz="0" w:space="0" w:color="auto"/>
        <w:left w:val="none" w:sz="0" w:space="0" w:color="auto"/>
        <w:bottom w:val="none" w:sz="0" w:space="0" w:color="auto"/>
        <w:right w:val="none" w:sz="0" w:space="0" w:color="auto"/>
      </w:divBdr>
    </w:div>
    <w:div w:id="1207377993">
      <w:marLeft w:val="0"/>
      <w:marRight w:val="0"/>
      <w:marTop w:val="0"/>
      <w:marBottom w:val="0"/>
      <w:divBdr>
        <w:top w:val="none" w:sz="0" w:space="0" w:color="auto"/>
        <w:left w:val="none" w:sz="0" w:space="0" w:color="auto"/>
        <w:bottom w:val="none" w:sz="0" w:space="0" w:color="auto"/>
        <w:right w:val="none" w:sz="0" w:space="0" w:color="auto"/>
      </w:divBdr>
    </w:div>
    <w:div w:id="1207377994">
      <w:marLeft w:val="0"/>
      <w:marRight w:val="0"/>
      <w:marTop w:val="0"/>
      <w:marBottom w:val="0"/>
      <w:divBdr>
        <w:top w:val="none" w:sz="0" w:space="0" w:color="auto"/>
        <w:left w:val="none" w:sz="0" w:space="0" w:color="auto"/>
        <w:bottom w:val="none" w:sz="0" w:space="0" w:color="auto"/>
        <w:right w:val="none" w:sz="0" w:space="0" w:color="auto"/>
      </w:divBdr>
    </w:div>
    <w:div w:id="1207377995">
      <w:marLeft w:val="0"/>
      <w:marRight w:val="0"/>
      <w:marTop w:val="0"/>
      <w:marBottom w:val="0"/>
      <w:divBdr>
        <w:top w:val="none" w:sz="0" w:space="0" w:color="auto"/>
        <w:left w:val="none" w:sz="0" w:space="0" w:color="auto"/>
        <w:bottom w:val="none" w:sz="0" w:space="0" w:color="auto"/>
        <w:right w:val="none" w:sz="0" w:space="0" w:color="auto"/>
      </w:divBdr>
    </w:div>
    <w:div w:id="1207377997">
      <w:marLeft w:val="0"/>
      <w:marRight w:val="0"/>
      <w:marTop w:val="0"/>
      <w:marBottom w:val="0"/>
      <w:divBdr>
        <w:top w:val="none" w:sz="0" w:space="0" w:color="auto"/>
        <w:left w:val="none" w:sz="0" w:space="0" w:color="auto"/>
        <w:bottom w:val="none" w:sz="0" w:space="0" w:color="auto"/>
        <w:right w:val="none" w:sz="0" w:space="0" w:color="auto"/>
      </w:divBdr>
    </w:div>
    <w:div w:id="1207377998">
      <w:marLeft w:val="0"/>
      <w:marRight w:val="0"/>
      <w:marTop w:val="0"/>
      <w:marBottom w:val="0"/>
      <w:divBdr>
        <w:top w:val="none" w:sz="0" w:space="0" w:color="auto"/>
        <w:left w:val="none" w:sz="0" w:space="0" w:color="auto"/>
        <w:bottom w:val="none" w:sz="0" w:space="0" w:color="auto"/>
        <w:right w:val="none" w:sz="0" w:space="0" w:color="auto"/>
      </w:divBdr>
    </w:div>
    <w:div w:id="1207378000">
      <w:marLeft w:val="0"/>
      <w:marRight w:val="0"/>
      <w:marTop w:val="0"/>
      <w:marBottom w:val="0"/>
      <w:divBdr>
        <w:top w:val="none" w:sz="0" w:space="0" w:color="auto"/>
        <w:left w:val="none" w:sz="0" w:space="0" w:color="auto"/>
        <w:bottom w:val="none" w:sz="0" w:space="0" w:color="auto"/>
        <w:right w:val="none" w:sz="0" w:space="0" w:color="auto"/>
      </w:divBdr>
    </w:div>
    <w:div w:id="1207378001">
      <w:marLeft w:val="0"/>
      <w:marRight w:val="0"/>
      <w:marTop w:val="0"/>
      <w:marBottom w:val="0"/>
      <w:divBdr>
        <w:top w:val="none" w:sz="0" w:space="0" w:color="auto"/>
        <w:left w:val="none" w:sz="0" w:space="0" w:color="auto"/>
        <w:bottom w:val="none" w:sz="0" w:space="0" w:color="auto"/>
        <w:right w:val="none" w:sz="0" w:space="0" w:color="auto"/>
      </w:divBdr>
    </w:div>
    <w:div w:id="1207378002">
      <w:marLeft w:val="0"/>
      <w:marRight w:val="0"/>
      <w:marTop w:val="0"/>
      <w:marBottom w:val="0"/>
      <w:divBdr>
        <w:top w:val="none" w:sz="0" w:space="0" w:color="auto"/>
        <w:left w:val="none" w:sz="0" w:space="0" w:color="auto"/>
        <w:bottom w:val="none" w:sz="0" w:space="0" w:color="auto"/>
        <w:right w:val="none" w:sz="0" w:space="0" w:color="auto"/>
      </w:divBdr>
    </w:div>
    <w:div w:id="1207378004">
      <w:marLeft w:val="0"/>
      <w:marRight w:val="0"/>
      <w:marTop w:val="0"/>
      <w:marBottom w:val="0"/>
      <w:divBdr>
        <w:top w:val="none" w:sz="0" w:space="0" w:color="auto"/>
        <w:left w:val="none" w:sz="0" w:space="0" w:color="auto"/>
        <w:bottom w:val="none" w:sz="0" w:space="0" w:color="auto"/>
        <w:right w:val="none" w:sz="0" w:space="0" w:color="auto"/>
      </w:divBdr>
    </w:div>
    <w:div w:id="1207378005">
      <w:marLeft w:val="0"/>
      <w:marRight w:val="0"/>
      <w:marTop w:val="0"/>
      <w:marBottom w:val="0"/>
      <w:divBdr>
        <w:top w:val="none" w:sz="0" w:space="0" w:color="auto"/>
        <w:left w:val="none" w:sz="0" w:space="0" w:color="auto"/>
        <w:bottom w:val="none" w:sz="0" w:space="0" w:color="auto"/>
        <w:right w:val="none" w:sz="0" w:space="0" w:color="auto"/>
      </w:divBdr>
    </w:div>
    <w:div w:id="1207378006">
      <w:marLeft w:val="0"/>
      <w:marRight w:val="0"/>
      <w:marTop w:val="0"/>
      <w:marBottom w:val="0"/>
      <w:divBdr>
        <w:top w:val="none" w:sz="0" w:space="0" w:color="auto"/>
        <w:left w:val="none" w:sz="0" w:space="0" w:color="auto"/>
        <w:bottom w:val="none" w:sz="0" w:space="0" w:color="auto"/>
        <w:right w:val="none" w:sz="0" w:space="0" w:color="auto"/>
      </w:divBdr>
    </w:div>
    <w:div w:id="1207378007">
      <w:marLeft w:val="0"/>
      <w:marRight w:val="0"/>
      <w:marTop w:val="0"/>
      <w:marBottom w:val="0"/>
      <w:divBdr>
        <w:top w:val="none" w:sz="0" w:space="0" w:color="auto"/>
        <w:left w:val="none" w:sz="0" w:space="0" w:color="auto"/>
        <w:bottom w:val="none" w:sz="0" w:space="0" w:color="auto"/>
        <w:right w:val="none" w:sz="0" w:space="0" w:color="auto"/>
      </w:divBdr>
    </w:div>
    <w:div w:id="1207378008">
      <w:marLeft w:val="0"/>
      <w:marRight w:val="0"/>
      <w:marTop w:val="0"/>
      <w:marBottom w:val="0"/>
      <w:divBdr>
        <w:top w:val="none" w:sz="0" w:space="0" w:color="auto"/>
        <w:left w:val="none" w:sz="0" w:space="0" w:color="auto"/>
        <w:bottom w:val="none" w:sz="0" w:space="0" w:color="auto"/>
        <w:right w:val="none" w:sz="0" w:space="0" w:color="auto"/>
      </w:divBdr>
    </w:div>
    <w:div w:id="1207378009">
      <w:marLeft w:val="0"/>
      <w:marRight w:val="0"/>
      <w:marTop w:val="0"/>
      <w:marBottom w:val="0"/>
      <w:divBdr>
        <w:top w:val="none" w:sz="0" w:space="0" w:color="auto"/>
        <w:left w:val="none" w:sz="0" w:space="0" w:color="auto"/>
        <w:bottom w:val="none" w:sz="0" w:space="0" w:color="auto"/>
        <w:right w:val="none" w:sz="0" w:space="0" w:color="auto"/>
      </w:divBdr>
    </w:div>
    <w:div w:id="1207378010">
      <w:marLeft w:val="0"/>
      <w:marRight w:val="0"/>
      <w:marTop w:val="0"/>
      <w:marBottom w:val="0"/>
      <w:divBdr>
        <w:top w:val="none" w:sz="0" w:space="0" w:color="auto"/>
        <w:left w:val="none" w:sz="0" w:space="0" w:color="auto"/>
        <w:bottom w:val="none" w:sz="0" w:space="0" w:color="auto"/>
        <w:right w:val="none" w:sz="0" w:space="0" w:color="auto"/>
      </w:divBdr>
    </w:div>
    <w:div w:id="1207378011">
      <w:marLeft w:val="0"/>
      <w:marRight w:val="0"/>
      <w:marTop w:val="0"/>
      <w:marBottom w:val="0"/>
      <w:divBdr>
        <w:top w:val="none" w:sz="0" w:space="0" w:color="auto"/>
        <w:left w:val="none" w:sz="0" w:space="0" w:color="auto"/>
        <w:bottom w:val="none" w:sz="0" w:space="0" w:color="auto"/>
        <w:right w:val="none" w:sz="0" w:space="0" w:color="auto"/>
      </w:divBdr>
    </w:div>
    <w:div w:id="1207378012">
      <w:marLeft w:val="0"/>
      <w:marRight w:val="0"/>
      <w:marTop w:val="0"/>
      <w:marBottom w:val="0"/>
      <w:divBdr>
        <w:top w:val="none" w:sz="0" w:space="0" w:color="auto"/>
        <w:left w:val="none" w:sz="0" w:space="0" w:color="auto"/>
        <w:bottom w:val="none" w:sz="0" w:space="0" w:color="auto"/>
        <w:right w:val="none" w:sz="0" w:space="0" w:color="auto"/>
      </w:divBdr>
    </w:div>
    <w:div w:id="1207378013">
      <w:marLeft w:val="0"/>
      <w:marRight w:val="0"/>
      <w:marTop w:val="0"/>
      <w:marBottom w:val="0"/>
      <w:divBdr>
        <w:top w:val="none" w:sz="0" w:space="0" w:color="auto"/>
        <w:left w:val="none" w:sz="0" w:space="0" w:color="auto"/>
        <w:bottom w:val="none" w:sz="0" w:space="0" w:color="auto"/>
        <w:right w:val="none" w:sz="0" w:space="0" w:color="auto"/>
      </w:divBdr>
    </w:div>
    <w:div w:id="1207378014">
      <w:marLeft w:val="0"/>
      <w:marRight w:val="0"/>
      <w:marTop w:val="0"/>
      <w:marBottom w:val="0"/>
      <w:divBdr>
        <w:top w:val="none" w:sz="0" w:space="0" w:color="auto"/>
        <w:left w:val="none" w:sz="0" w:space="0" w:color="auto"/>
        <w:bottom w:val="none" w:sz="0" w:space="0" w:color="auto"/>
        <w:right w:val="none" w:sz="0" w:space="0" w:color="auto"/>
      </w:divBdr>
    </w:div>
    <w:div w:id="1207378015">
      <w:marLeft w:val="0"/>
      <w:marRight w:val="0"/>
      <w:marTop w:val="0"/>
      <w:marBottom w:val="0"/>
      <w:divBdr>
        <w:top w:val="none" w:sz="0" w:space="0" w:color="auto"/>
        <w:left w:val="none" w:sz="0" w:space="0" w:color="auto"/>
        <w:bottom w:val="none" w:sz="0" w:space="0" w:color="auto"/>
        <w:right w:val="none" w:sz="0" w:space="0" w:color="auto"/>
      </w:divBdr>
    </w:div>
    <w:div w:id="1207378016">
      <w:marLeft w:val="0"/>
      <w:marRight w:val="0"/>
      <w:marTop w:val="0"/>
      <w:marBottom w:val="0"/>
      <w:divBdr>
        <w:top w:val="none" w:sz="0" w:space="0" w:color="auto"/>
        <w:left w:val="none" w:sz="0" w:space="0" w:color="auto"/>
        <w:bottom w:val="none" w:sz="0" w:space="0" w:color="auto"/>
        <w:right w:val="none" w:sz="0" w:space="0" w:color="auto"/>
      </w:divBdr>
    </w:div>
    <w:div w:id="1207378017">
      <w:marLeft w:val="0"/>
      <w:marRight w:val="0"/>
      <w:marTop w:val="0"/>
      <w:marBottom w:val="0"/>
      <w:divBdr>
        <w:top w:val="none" w:sz="0" w:space="0" w:color="auto"/>
        <w:left w:val="none" w:sz="0" w:space="0" w:color="auto"/>
        <w:bottom w:val="none" w:sz="0" w:space="0" w:color="auto"/>
        <w:right w:val="none" w:sz="0" w:space="0" w:color="auto"/>
      </w:divBdr>
    </w:div>
    <w:div w:id="1207378021">
      <w:marLeft w:val="0"/>
      <w:marRight w:val="0"/>
      <w:marTop w:val="0"/>
      <w:marBottom w:val="0"/>
      <w:divBdr>
        <w:top w:val="none" w:sz="0" w:space="0" w:color="auto"/>
        <w:left w:val="none" w:sz="0" w:space="0" w:color="auto"/>
        <w:bottom w:val="none" w:sz="0" w:space="0" w:color="auto"/>
        <w:right w:val="none" w:sz="0" w:space="0" w:color="auto"/>
      </w:divBdr>
    </w:div>
    <w:div w:id="1207378022">
      <w:marLeft w:val="0"/>
      <w:marRight w:val="0"/>
      <w:marTop w:val="0"/>
      <w:marBottom w:val="0"/>
      <w:divBdr>
        <w:top w:val="none" w:sz="0" w:space="0" w:color="auto"/>
        <w:left w:val="none" w:sz="0" w:space="0" w:color="auto"/>
        <w:bottom w:val="none" w:sz="0" w:space="0" w:color="auto"/>
        <w:right w:val="none" w:sz="0" w:space="0" w:color="auto"/>
      </w:divBdr>
    </w:div>
    <w:div w:id="1207378023">
      <w:marLeft w:val="0"/>
      <w:marRight w:val="0"/>
      <w:marTop w:val="0"/>
      <w:marBottom w:val="0"/>
      <w:divBdr>
        <w:top w:val="none" w:sz="0" w:space="0" w:color="auto"/>
        <w:left w:val="none" w:sz="0" w:space="0" w:color="auto"/>
        <w:bottom w:val="none" w:sz="0" w:space="0" w:color="auto"/>
        <w:right w:val="none" w:sz="0" w:space="0" w:color="auto"/>
      </w:divBdr>
    </w:div>
    <w:div w:id="1207378025">
      <w:marLeft w:val="0"/>
      <w:marRight w:val="0"/>
      <w:marTop w:val="0"/>
      <w:marBottom w:val="0"/>
      <w:divBdr>
        <w:top w:val="none" w:sz="0" w:space="0" w:color="auto"/>
        <w:left w:val="none" w:sz="0" w:space="0" w:color="auto"/>
        <w:bottom w:val="none" w:sz="0" w:space="0" w:color="auto"/>
        <w:right w:val="none" w:sz="0" w:space="0" w:color="auto"/>
      </w:divBdr>
    </w:div>
    <w:div w:id="1207378026">
      <w:marLeft w:val="0"/>
      <w:marRight w:val="0"/>
      <w:marTop w:val="0"/>
      <w:marBottom w:val="0"/>
      <w:divBdr>
        <w:top w:val="none" w:sz="0" w:space="0" w:color="auto"/>
        <w:left w:val="none" w:sz="0" w:space="0" w:color="auto"/>
        <w:bottom w:val="none" w:sz="0" w:space="0" w:color="auto"/>
        <w:right w:val="none" w:sz="0" w:space="0" w:color="auto"/>
      </w:divBdr>
    </w:div>
    <w:div w:id="1207378027">
      <w:marLeft w:val="0"/>
      <w:marRight w:val="0"/>
      <w:marTop w:val="0"/>
      <w:marBottom w:val="0"/>
      <w:divBdr>
        <w:top w:val="none" w:sz="0" w:space="0" w:color="auto"/>
        <w:left w:val="none" w:sz="0" w:space="0" w:color="auto"/>
        <w:bottom w:val="none" w:sz="0" w:space="0" w:color="auto"/>
        <w:right w:val="none" w:sz="0" w:space="0" w:color="auto"/>
      </w:divBdr>
    </w:div>
    <w:div w:id="1207378028">
      <w:marLeft w:val="0"/>
      <w:marRight w:val="0"/>
      <w:marTop w:val="0"/>
      <w:marBottom w:val="0"/>
      <w:divBdr>
        <w:top w:val="none" w:sz="0" w:space="0" w:color="auto"/>
        <w:left w:val="none" w:sz="0" w:space="0" w:color="auto"/>
        <w:bottom w:val="none" w:sz="0" w:space="0" w:color="auto"/>
        <w:right w:val="none" w:sz="0" w:space="0" w:color="auto"/>
      </w:divBdr>
    </w:div>
    <w:div w:id="1207378029">
      <w:marLeft w:val="0"/>
      <w:marRight w:val="0"/>
      <w:marTop w:val="0"/>
      <w:marBottom w:val="0"/>
      <w:divBdr>
        <w:top w:val="none" w:sz="0" w:space="0" w:color="auto"/>
        <w:left w:val="none" w:sz="0" w:space="0" w:color="auto"/>
        <w:bottom w:val="none" w:sz="0" w:space="0" w:color="auto"/>
        <w:right w:val="none" w:sz="0" w:space="0" w:color="auto"/>
      </w:divBdr>
    </w:div>
    <w:div w:id="1207378030">
      <w:marLeft w:val="0"/>
      <w:marRight w:val="0"/>
      <w:marTop w:val="0"/>
      <w:marBottom w:val="0"/>
      <w:divBdr>
        <w:top w:val="none" w:sz="0" w:space="0" w:color="auto"/>
        <w:left w:val="none" w:sz="0" w:space="0" w:color="auto"/>
        <w:bottom w:val="none" w:sz="0" w:space="0" w:color="auto"/>
        <w:right w:val="none" w:sz="0" w:space="0" w:color="auto"/>
      </w:divBdr>
    </w:div>
    <w:div w:id="1207378031">
      <w:marLeft w:val="0"/>
      <w:marRight w:val="0"/>
      <w:marTop w:val="0"/>
      <w:marBottom w:val="0"/>
      <w:divBdr>
        <w:top w:val="none" w:sz="0" w:space="0" w:color="auto"/>
        <w:left w:val="none" w:sz="0" w:space="0" w:color="auto"/>
        <w:bottom w:val="none" w:sz="0" w:space="0" w:color="auto"/>
        <w:right w:val="none" w:sz="0" w:space="0" w:color="auto"/>
      </w:divBdr>
    </w:div>
    <w:div w:id="120737803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indovermatterpower.com/metaphysical-mind-over-matter-education-organization-william-eastwood-bio-new-age-metaphysics-books/" TargetMode="External"/><Relationship Id="rId13" Type="http://schemas.openxmlformats.org/officeDocument/2006/relationships/image" Target="media/image4.jp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w.eastwood01@gmail.com" TargetMode="External"/><Relationship Id="rId1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Microsoft\Templates\LuLuPDF69.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1820B-F359-40FC-9864-F0754C2AD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LuLuPDF69.dot</Template>
  <TotalTime>19</TotalTime>
  <Pages>1</Pages>
  <Words>14916</Words>
  <Characters>85022</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lpstr>
    </vt:vector>
  </TitlesOfParts>
  <Company>Lulu Press</Company>
  <LinksUpToDate>false</LinksUpToDate>
  <CharactersWithSpaces>99739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Craig Lightfoot</dc:creator>
  <cp:keywords/>
  <dc:description/>
  <cp:lastModifiedBy>William Eastwood</cp:lastModifiedBy>
  <cp:revision>8</cp:revision>
  <cp:lastPrinted>2018-01-04T14:47:00Z</cp:lastPrinted>
  <dcterms:created xsi:type="dcterms:W3CDTF">2018-04-02T23:23:00Z</dcterms:created>
  <dcterms:modified xsi:type="dcterms:W3CDTF">2020-02-08T20:04:00Z</dcterms:modified>
</cp:coreProperties>
</file>